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127E6" w14:textId="77777777" w:rsidR="00BB43E6" w:rsidRDefault="00BB43E6" w:rsidP="004B3F54">
      <w:pPr>
        <w:spacing w:after="0"/>
        <w:jc w:val="both"/>
        <w:rPr>
          <w:rFonts w:cs="Times New Roman"/>
          <w:sz w:val="24"/>
          <w:szCs w:val="24"/>
          <w:lang w:val="en-GB" w:bidi="he-IL"/>
        </w:rPr>
      </w:pPr>
    </w:p>
    <w:p w14:paraId="2DDBBC2B" w14:textId="1689D4B0" w:rsidR="004B3F54" w:rsidRPr="004B3F54" w:rsidRDefault="00116536" w:rsidP="004B3F54">
      <w:pPr>
        <w:spacing w:after="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cs="Times New Roman"/>
          <w:sz w:val="24"/>
          <w:szCs w:val="24"/>
          <w:lang w:val="en-GB" w:bidi="he-IL"/>
        </w:rPr>
        <w:t xml:space="preserve"> </w:t>
      </w:r>
      <w:r w:rsidR="004B3F54" w:rsidRPr="004B3F54">
        <w:rPr>
          <w:rFonts w:cs="Times New Roman"/>
          <w:b/>
          <w:bCs/>
          <w:sz w:val="24"/>
          <w:szCs w:val="24"/>
          <w:lang w:val="en-GB" w:bidi="he-IL"/>
        </w:rPr>
        <w:t>Checklist before you submit</w:t>
      </w:r>
    </w:p>
    <w:p w14:paraId="61CE8001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proofErr w:type="gramStart"/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The</w:t>
      </w:r>
      <w:proofErr w:type="gramEnd"/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work is original, unpublished and not under review elsewhere</w:t>
      </w:r>
    </w:p>
    <w:p w14:paraId="4A11A405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proofErr w:type="gramStart"/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All</w:t>
      </w:r>
      <w:proofErr w:type="gramEnd"/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authors approved the final version and the author order</w:t>
      </w:r>
    </w:p>
    <w:p w14:paraId="21CE1EBF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proofErr w:type="gramStart"/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Data</w:t>
      </w:r>
      <w:proofErr w:type="gramEnd"/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were collected within the last five years</w:t>
      </w:r>
    </w:p>
    <w:p w14:paraId="7B7E5170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proofErr w:type="gramStart"/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Length</w:t>
      </w:r>
      <w:proofErr w:type="gramEnd"/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is within the limit for the article type</w:t>
      </w:r>
    </w:p>
    <w:p w14:paraId="38071D8A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proofErr w:type="gramStart"/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Title</w:t>
      </w:r>
      <w:proofErr w:type="gramEnd"/>
      <w:r w:rsidRPr="004B3F54">
        <w:rPr>
          <w:rFonts w:cs="Times New Roman"/>
          <w:b/>
          <w:bCs/>
          <w:sz w:val="24"/>
          <w:szCs w:val="24"/>
          <w:lang w:val="en-GB" w:bidi="he-IL"/>
        </w:rPr>
        <w:t>, abstract and keywords are in English</w:t>
      </w:r>
    </w:p>
    <w:p w14:paraId="040507AF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proofErr w:type="gramStart"/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Every</w:t>
      </w:r>
      <w:proofErr w:type="gramEnd"/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author has an ORCID </w:t>
      </w:r>
      <w:proofErr w:type="spellStart"/>
      <w:r w:rsidRPr="004B3F54">
        <w:rPr>
          <w:rFonts w:cs="Times New Roman"/>
          <w:b/>
          <w:bCs/>
          <w:sz w:val="24"/>
          <w:szCs w:val="24"/>
          <w:lang w:val="en-GB" w:bidi="he-IL"/>
        </w:rPr>
        <w:t>iD</w:t>
      </w:r>
      <w:proofErr w:type="spellEnd"/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(mandatory for the corresponding author)</w:t>
      </w:r>
    </w:p>
    <w:p w14:paraId="5004822A" w14:textId="66A2588C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proofErr w:type="gramStart"/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Every</w:t>
      </w:r>
      <w:proofErr w:type="gramEnd"/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reference</w:t>
      </w:r>
      <w:r>
        <w:rPr>
          <w:rFonts w:cs="Times New Roman"/>
          <w:b/>
          <w:bCs/>
          <w:sz w:val="24"/>
          <w:szCs w:val="24"/>
          <w:lang w:val="en-GB" w:bidi="he-IL"/>
        </w:rPr>
        <w:t xml:space="preserve"> (if has)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with a DOI lists it as https://doi.org/…</w:t>
      </w:r>
    </w:p>
    <w:p w14:paraId="58026AEF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proofErr w:type="gramStart"/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Every</w:t>
      </w:r>
      <w:proofErr w:type="gramEnd"/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in-text citation appears in the reference list, and vice versa</w:t>
      </w:r>
    </w:p>
    <w:p w14:paraId="6FCD3F51" w14:textId="1B5D7A7C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proofErr w:type="gramStart"/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Funding</w:t>
      </w:r>
      <w:proofErr w:type="gramEnd"/>
      <w:r w:rsidRPr="004B3F54">
        <w:rPr>
          <w:rFonts w:cs="Times New Roman"/>
          <w:b/>
          <w:bCs/>
          <w:sz w:val="24"/>
          <w:szCs w:val="24"/>
          <w:lang w:val="en-GB" w:bidi="he-IL"/>
        </w:rPr>
        <w:t>, conflict of interest, author contributions, data availability, ethics and AI-use statements are on the title page</w:t>
      </w:r>
      <w:r w:rsidR="00646820">
        <w:rPr>
          <w:rFonts w:cs="Times New Roman"/>
          <w:b/>
          <w:bCs/>
          <w:sz w:val="24"/>
          <w:szCs w:val="24"/>
          <w:lang w:val="en-GB" w:bidi="he-IL"/>
        </w:rPr>
        <w:t xml:space="preserve"> BUT NOT in the main article. </w:t>
      </w:r>
    </w:p>
    <w:p w14:paraId="3003073B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proofErr w:type="gramStart"/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Permission</w:t>
      </w:r>
      <w:proofErr w:type="gramEnd"/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is attached for any reproduced third-party material</w:t>
      </w:r>
    </w:p>
    <w:p w14:paraId="7F391F32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proofErr w:type="gramStart"/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Line</w:t>
      </w:r>
      <w:proofErr w:type="gramEnd"/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numbers and page numbers are switched on</w:t>
      </w:r>
    </w:p>
    <w:p w14:paraId="5714E662" w14:textId="4D6ECD48" w:rsidR="004B3F54" w:rsidRPr="004B3F54" w:rsidRDefault="004B3F54" w:rsidP="004B3F54">
      <w:pPr>
        <w:spacing w:after="0"/>
        <w:jc w:val="both"/>
        <w:rPr>
          <w:rFonts w:eastAsia="AdvGulliv-R" w:cs="Times New Roman"/>
          <w:iCs/>
          <w:sz w:val="24"/>
          <w:szCs w:val="24"/>
        </w:rPr>
      </w:pPr>
    </w:p>
    <w:sectPr w:rsidR="004B3F54" w:rsidRPr="004B3F54" w:rsidSect="00116536">
      <w:headerReference w:type="even" r:id="rId12"/>
      <w:headerReference w:type="default" r:id="rId13"/>
      <w:footerReference w:type="even" r:id="rId14"/>
      <w:headerReference w:type="first" r:id="rId15"/>
      <w:pgSz w:w="11906" w:h="16838" w:code="9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55351" w14:textId="77777777" w:rsidR="00EE4263" w:rsidRDefault="00EE4263" w:rsidP="00117666">
      <w:pPr>
        <w:spacing w:after="0"/>
      </w:pPr>
      <w:r>
        <w:separator/>
      </w:r>
    </w:p>
  </w:endnote>
  <w:endnote w:type="continuationSeparator" w:id="0">
    <w:p w14:paraId="45C6863A" w14:textId="77777777" w:rsidR="00EE4263" w:rsidRDefault="00EE4263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dvGulliv-R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FCB79" w14:textId="5365E80F" w:rsidR="00686C9D" w:rsidRPr="00577C4C" w:rsidRDefault="00C52A7B">
    <w:pPr>
      <w:pStyle w:val="Footer"/>
      <w:rPr>
        <w:color w:val="C00000"/>
        <w:szCs w:val="24"/>
      </w:rPr>
    </w:pPr>
    <w:r w:rsidRPr="00577C4C">
      <w:rPr>
        <w:noProof/>
        <w:color w:val="C00000"/>
        <w:szCs w:val="24"/>
        <w:lang w:val="en-GB" w:eastAsia="en-GB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744FF29" wp14:editId="0CFDB4C5">
              <wp:simplePos x="0" y="0"/>
              <wp:positionH relativeFrom="column">
                <wp:posOffset>-108280</wp:posOffset>
              </wp:positionH>
              <wp:positionV relativeFrom="paragraph">
                <wp:posOffset>-58420</wp:posOffset>
              </wp:positionV>
              <wp:extent cx="3672231" cy="1403985"/>
              <wp:effectExtent l="0" t="0" r="444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31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187B51" w14:textId="77777777" w:rsidR="00686C9D" w:rsidRPr="00E9561B" w:rsidRDefault="00C52A7B">
                          <w:pPr>
                            <w:rPr>
                              <w:color w:val="C00000"/>
                            </w:rPr>
                          </w:pPr>
                          <w:r w:rsidRPr="00E9561B">
                            <w:rPr>
                              <w:color w:val="C00000"/>
                            </w:rPr>
                            <w:t>This is a provisional file, not the final typeset article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744FF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.55pt;margin-top:-4.6pt;width:289.15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" stroked="f">
              <v:textbox style="mso-fit-shape-to-text:t">
                <w:txbxContent>
                  <w:p w14:paraId="7B187B51" w14:textId="77777777" w:rsidR="00686C9D" w:rsidRPr="00E9561B" w:rsidRDefault="00C52A7B">
                    <w:pPr>
                      <w:rPr>
                        <w:color w:val="C00000"/>
                      </w:rPr>
                    </w:pPr>
                    <w:r w:rsidRPr="00E9561B">
                      <w:rPr>
                        <w:color w:val="C00000"/>
                      </w:rPr>
                      <w:t>This is a provisional file, not the final typeset article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42D68" w14:textId="77777777" w:rsidR="00EE4263" w:rsidRDefault="00EE4263" w:rsidP="00117666">
      <w:pPr>
        <w:spacing w:after="0"/>
      </w:pPr>
      <w:r>
        <w:separator/>
      </w:r>
    </w:p>
  </w:footnote>
  <w:footnote w:type="continuationSeparator" w:id="0">
    <w:p w14:paraId="409C291C" w14:textId="77777777" w:rsidR="00EE4263" w:rsidRDefault="00EE4263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18681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C993A4" w14:textId="52E93581" w:rsidR="00B5620E" w:rsidRDefault="00B562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1C7A2A" w14:textId="77777777" w:rsidR="002809A6" w:rsidRDefault="00280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22898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704407" w14:textId="6C3E7A75" w:rsidR="00B5620E" w:rsidRDefault="00B562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43ADDC" w14:textId="77777777" w:rsidR="00B5620E" w:rsidRDefault="00B562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4DC69" w14:textId="3771A986" w:rsidR="00686C9D" w:rsidRDefault="00895836" w:rsidP="00A53000">
    <w:pPr>
      <w:pStyle w:val="Header"/>
    </w:pPr>
    <w:r>
      <w:rPr>
        <w:noProof/>
      </w:rPr>
      <w:drawing>
        <wp:inline distT="0" distB="0" distL="0" distR="0" wp14:anchorId="1E814C41" wp14:editId="22C99320">
          <wp:extent cx="2698494" cy="546100"/>
          <wp:effectExtent l="0" t="0" r="6985" b="6350"/>
          <wp:docPr id="4314618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461824" name="Picture 4314618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2397" cy="546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51269418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944E60"/>
    <w:multiLevelType w:val="multilevel"/>
    <w:tmpl w:val="E404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2A7CAC"/>
    <w:multiLevelType w:val="multilevel"/>
    <w:tmpl w:val="51269418"/>
    <w:numStyleLink w:val="Headings"/>
  </w:abstractNum>
  <w:abstractNum w:abstractNumId="7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474DE"/>
    <w:multiLevelType w:val="hybridMultilevel"/>
    <w:tmpl w:val="DF7AE2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B26D7"/>
    <w:multiLevelType w:val="hybridMultilevel"/>
    <w:tmpl w:val="7E20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BC6F29"/>
    <w:multiLevelType w:val="multilevel"/>
    <w:tmpl w:val="51269418"/>
    <w:numStyleLink w:val="Headings"/>
  </w:abstractNum>
  <w:abstractNum w:abstractNumId="20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71464247">
    <w:abstractNumId w:val="0"/>
  </w:num>
  <w:num w:numId="2" w16cid:durableId="1528130929">
    <w:abstractNumId w:val="15"/>
  </w:num>
  <w:num w:numId="3" w16cid:durableId="1378116971">
    <w:abstractNumId w:val="1"/>
  </w:num>
  <w:num w:numId="4" w16cid:durableId="1526364870">
    <w:abstractNumId w:val="17"/>
  </w:num>
  <w:num w:numId="5" w16cid:durableId="16508628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1699443">
    <w:abstractNumId w:val="11"/>
  </w:num>
  <w:num w:numId="7" w16cid:durableId="699627103">
    <w:abstractNumId w:val="9"/>
  </w:num>
  <w:num w:numId="8" w16cid:durableId="1100905706">
    <w:abstractNumId w:val="7"/>
  </w:num>
  <w:num w:numId="9" w16cid:durableId="2045396826">
    <w:abstractNumId w:val="10"/>
  </w:num>
  <w:num w:numId="10" w16cid:durableId="1343357126">
    <w:abstractNumId w:val="8"/>
  </w:num>
  <w:num w:numId="11" w16cid:durableId="612709957">
    <w:abstractNumId w:val="2"/>
  </w:num>
  <w:num w:numId="12" w16cid:durableId="1703019534">
    <w:abstractNumId w:val="20"/>
  </w:num>
  <w:num w:numId="13" w16cid:durableId="81611294">
    <w:abstractNumId w:val="14"/>
  </w:num>
  <w:num w:numId="14" w16cid:durableId="274800371">
    <w:abstractNumId w:val="4"/>
  </w:num>
  <w:num w:numId="15" w16cid:durableId="2010407818">
    <w:abstractNumId w:val="13"/>
  </w:num>
  <w:num w:numId="16" w16cid:durableId="1054620077">
    <w:abstractNumId w:val="16"/>
  </w:num>
  <w:num w:numId="17" w16cid:durableId="676736077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5461831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0425498">
    <w:abstractNumId w:val="6"/>
  </w:num>
  <w:num w:numId="20" w16cid:durableId="1016080187">
    <w:abstractNumId w:val="19"/>
  </w:num>
  <w:num w:numId="21" w16cid:durableId="1969583406">
    <w:abstractNumId w:val="3"/>
  </w:num>
  <w:num w:numId="22" w16cid:durableId="1161853950">
    <w:abstractNumId w:val="3"/>
    <w:lvlOverride w:ilvl="0">
      <w:startOverride w:val="1"/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1707483767">
    <w:abstractNumId w:val="18"/>
  </w:num>
  <w:num w:numId="24" w16cid:durableId="1902712482">
    <w:abstractNumId w:val="12"/>
  </w:num>
  <w:num w:numId="25" w16cid:durableId="13992060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20"/>
    <w:rsid w:val="000001BE"/>
    <w:rsid w:val="0000067D"/>
    <w:rsid w:val="000038B8"/>
    <w:rsid w:val="00015D7B"/>
    <w:rsid w:val="0002273A"/>
    <w:rsid w:val="00034304"/>
    <w:rsid w:val="00035434"/>
    <w:rsid w:val="00045678"/>
    <w:rsid w:val="000458E4"/>
    <w:rsid w:val="0006338B"/>
    <w:rsid w:val="00063D84"/>
    <w:rsid w:val="0006636D"/>
    <w:rsid w:val="00070F28"/>
    <w:rsid w:val="00077D53"/>
    <w:rsid w:val="00081394"/>
    <w:rsid w:val="000A069D"/>
    <w:rsid w:val="000A38C4"/>
    <w:rsid w:val="000B21CA"/>
    <w:rsid w:val="000B34BD"/>
    <w:rsid w:val="000C7E2A"/>
    <w:rsid w:val="000F4CFB"/>
    <w:rsid w:val="00116536"/>
    <w:rsid w:val="00117666"/>
    <w:rsid w:val="001223A7"/>
    <w:rsid w:val="00123153"/>
    <w:rsid w:val="00134256"/>
    <w:rsid w:val="001366C6"/>
    <w:rsid w:val="00147395"/>
    <w:rsid w:val="00152161"/>
    <w:rsid w:val="001552C9"/>
    <w:rsid w:val="00177D84"/>
    <w:rsid w:val="00181071"/>
    <w:rsid w:val="00192E74"/>
    <w:rsid w:val="001935CF"/>
    <w:rsid w:val="001964EF"/>
    <w:rsid w:val="001B1A2C"/>
    <w:rsid w:val="001B32D8"/>
    <w:rsid w:val="001C1075"/>
    <w:rsid w:val="001C542C"/>
    <w:rsid w:val="001D5C23"/>
    <w:rsid w:val="001E4F08"/>
    <w:rsid w:val="001F4AF2"/>
    <w:rsid w:val="001F4C07"/>
    <w:rsid w:val="00200FF3"/>
    <w:rsid w:val="0020159F"/>
    <w:rsid w:val="00206322"/>
    <w:rsid w:val="00217BA1"/>
    <w:rsid w:val="00220AEA"/>
    <w:rsid w:val="00224C7A"/>
    <w:rsid w:val="00226954"/>
    <w:rsid w:val="002368CB"/>
    <w:rsid w:val="00243573"/>
    <w:rsid w:val="002629A3"/>
    <w:rsid w:val="00265660"/>
    <w:rsid w:val="002677A0"/>
    <w:rsid w:val="00267D18"/>
    <w:rsid w:val="00275355"/>
    <w:rsid w:val="002809A6"/>
    <w:rsid w:val="002868E2"/>
    <w:rsid w:val="002869C3"/>
    <w:rsid w:val="00291DB1"/>
    <w:rsid w:val="002936E4"/>
    <w:rsid w:val="00295AC3"/>
    <w:rsid w:val="00296B88"/>
    <w:rsid w:val="002A260D"/>
    <w:rsid w:val="002C74CA"/>
    <w:rsid w:val="002F744D"/>
    <w:rsid w:val="00303DE6"/>
    <w:rsid w:val="00310124"/>
    <w:rsid w:val="00322306"/>
    <w:rsid w:val="00350C48"/>
    <w:rsid w:val="003544FB"/>
    <w:rsid w:val="00365D63"/>
    <w:rsid w:val="0036793B"/>
    <w:rsid w:val="00372682"/>
    <w:rsid w:val="00376CC5"/>
    <w:rsid w:val="0039315A"/>
    <w:rsid w:val="0039693B"/>
    <w:rsid w:val="003B3785"/>
    <w:rsid w:val="003B3C40"/>
    <w:rsid w:val="003C7C22"/>
    <w:rsid w:val="003D2F2D"/>
    <w:rsid w:val="003D5111"/>
    <w:rsid w:val="00401590"/>
    <w:rsid w:val="004222C8"/>
    <w:rsid w:val="00446E4C"/>
    <w:rsid w:val="00463E3D"/>
    <w:rsid w:val="004645AE"/>
    <w:rsid w:val="00465945"/>
    <w:rsid w:val="00474635"/>
    <w:rsid w:val="004841C3"/>
    <w:rsid w:val="004B0003"/>
    <w:rsid w:val="004B3F54"/>
    <w:rsid w:val="004C2797"/>
    <w:rsid w:val="004D3E33"/>
    <w:rsid w:val="004F011A"/>
    <w:rsid w:val="00505BEE"/>
    <w:rsid w:val="00510770"/>
    <w:rsid w:val="0052252B"/>
    <w:rsid w:val="005250F2"/>
    <w:rsid w:val="0056497F"/>
    <w:rsid w:val="005807BB"/>
    <w:rsid w:val="00583347"/>
    <w:rsid w:val="005A1D84"/>
    <w:rsid w:val="005A70EA"/>
    <w:rsid w:val="005B4D6C"/>
    <w:rsid w:val="005C1C1A"/>
    <w:rsid w:val="005C3963"/>
    <w:rsid w:val="005D1840"/>
    <w:rsid w:val="005D35E4"/>
    <w:rsid w:val="005D7910"/>
    <w:rsid w:val="006025FB"/>
    <w:rsid w:val="00614C68"/>
    <w:rsid w:val="0062154F"/>
    <w:rsid w:val="00622E11"/>
    <w:rsid w:val="00626026"/>
    <w:rsid w:val="00631A8C"/>
    <w:rsid w:val="00634863"/>
    <w:rsid w:val="00634E6E"/>
    <w:rsid w:val="00646820"/>
    <w:rsid w:val="00651CA2"/>
    <w:rsid w:val="00653D60"/>
    <w:rsid w:val="00660D05"/>
    <w:rsid w:val="00671D9A"/>
    <w:rsid w:val="00673952"/>
    <w:rsid w:val="00683602"/>
    <w:rsid w:val="00686C9D"/>
    <w:rsid w:val="006A01B9"/>
    <w:rsid w:val="006A20E3"/>
    <w:rsid w:val="006B2D5B"/>
    <w:rsid w:val="006B7C5D"/>
    <w:rsid w:val="006B7D14"/>
    <w:rsid w:val="006C186D"/>
    <w:rsid w:val="006D5B93"/>
    <w:rsid w:val="006E18DE"/>
    <w:rsid w:val="006E54C5"/>
    <w:rsid w:val="006F505B"/>
    <w:rsid w:val="006F5E1E"/>
    <w:rsid w:val="007153E2"/>
    <w:rsid w:val="00721EB3"/>
    <w:rsid w:val="00725A7D"/>
    <w:rsid w:val="00727093"/>
    <w:rsid w:val="007278FA"/>
    <w:rsid w:val="0073085C"/>
    <w:rsid w:val="00746505"/>
    <w:rsid w:val="00752FD1"/>
    <w:rsid w:val="00763160"/>
    <w:rsid w:val="00784BC7"/>
    <w:rsid w:val="00790BB3"/>
    <w:rsid w:val="00792043"/>
    <w:rsid w:val="00794FE0"/>
    <w:rsid w:val="00797EDD"/>
    <w:rsid w:val="007B0322"/>
    <w:rsid w:val="007C0E3F"/>
    <w:rsid w:val="007C206C"/>
    <w:rsid w:val="007C5729"/>
    <w:rsid w:val="007E04AB"/>
    <w:rsid w:val="00800052"/>
    <w:rsid w:val="00800BB2"/>
    <w:rsid w:val="008111E4"/>
    <w:rsid w:val="00811E02"/>
    <w:rsid w:val="0081301C"/>
    <w:rsid w:val="00817DD6"/>
    <w:rsid w:val="0083581B"/>
    <w:rsid w:val="00847E17"/>
    <w:rsid w:val="008557D3"/>
    <w:rsid w:val="008629A9"/>
    <w:rsid w:val="0086396D"/>
    <w:rsid w:val="0088513A"/>
    <w:rsid w:val="00893C19"/>
    <w:rsid w:val="0089489C"/>
    <w:rsid w:val="00895308"/>
    <w:rsid w:val="00895836"/>
    <w:rsid w:val="008A0240"/>
    <w:rsid w:val="008A5992"/>
    <w:rsid w:val="008C3CD9"/>
    <w:rsid w:val="008D6C8D"/>
    <w:rsid w:val="008E2B54"/>
    <w:rsid w:val="008E4404"/>
    <w:rsid w:val="008E58C7"/>
    <w:rsid w:val="008F5021"/>
    <w:rsid w:val="00906FCF"/>
    <w:rsid w:val="00911EEE"/>
    <w:rsid w:val="00943573"/>
    <w:rsid w:val="00945BA5"/>
    <w:rsid w:val="00956DFE"/>
    <w:rsid w:val="00956EFB"/>
    <w:rsid w:val="00971B61"/>
    <w:rsid w:val="00973B51"/>
    <w:rsid w:val="00980C31"/>
    <w:rsid w:val="009955FF"/>
    <w:rsid w:val="009C08FF"/>
    <w:rsid w:val="009D1D23"/>
    <w:rsid w:val="009D259D"/>
    <w:rsid w:val="00A00487"/>
    <w:rsid w:val="00A353B4"/>
    <w:rsid w:val="00A50D9D"/>
    <w:rsid w:val="00A53000"/>
    <w:rsid w:val="00A545C6"/>
    <w:rsid w:val="00A751D0"/>
    <w:rsid w:val="00A75F87"/>
    <w:rsid w:val="00A95D8B"/>
    <w:rsid w:val="00AB708C"/>
    <w:rsid w:val="00AB7210"/>
    <w:rsid w:val="00AB7C70"/>
    <w:rsid w:val="00AC0270"/>
    <w:rsid w:val="00AC1D87"/>
    <w:rsid w:val="00AC3EA3"/>
    <w:rsid w:val="00AC792D"/>
    <w:rsid w:val="00AD1A4A"/>
    <w:rsid w:val="00AD57D8"/>
    <w:rsid w:val="00AD78AC"/>
    <w:rsid w:val="00B04F67"/>
    <w:rsid w:val="00B5620E"/>
    <w:rsid w:val="00B657B8"/>
    <w:rsid w:val="00B81A0B"/>
    <w:rsid w:val="00B82361"/>
    <w:rsid w:val="00B84920"/>
    <w:rsid w:val="00B8556A"/>
    <w:rsid w:val="00BA427F"/>
    <w:rsid w:val="00BB41CE"/>
    <w:rsid w:val="00BB43E6"/>
    <w:rsid w:val="00BB6949"/>
    <w:rsid w:val="00BC4C6F"/>
    <w:rsid w:val="00BF1839"/>
    <w:rsid w:val="00BF3E4C"/>
    <w:rsid w:val="00C012A3"/>
    <w:rsid w:val="00C16F19"/>
    <w:rsid w:val="00C21927"/>
    <w:rsid w:val="00C30EB1"/>
    <w:rsid w:val="00C52A7B"/>
    <w:rsid w:val="00C6324C"/>
    <w:rsid w:val="00C679AA"/>
    <w:rsid w:val="00C724CF"/>
    <w:rsid w:val="00C75972"/>
    <w:rsid w:val="00C82792"/>
    <w:rsid w:val="00C948FD"/>
    <w:rsid w:val="00C949CC"/>
    <w:rsid w:val="00CB2220"/>
    <w:rsid w:val="00CB43D5"/>
    <w:rsid w:val="00CC63A6"/>
    <w:rsid w:val="00CC73EF"/>
    <w:rsid w:val="00CC76F9"/>
    <w:rsid w:val="00CD066B"/>
    <w:rsid w:val="00CD3ECE"/>
    <w:rsid w:val="00CD46E2"/>
    <w:rsid w:val="00CE3E54"/>
    <w:rsid w:val="00CF5309"/>
    <w:rsid w:val="00CF5AD7"/>
    <w:rsid w:val="00D00D0B"/>
    <w:rsid w:val="00D04B69"/>
    <w:rsid w:val="00D0540B"/>
    <w:rsid w:val="00D17DF4"/>
    <w:rsid w:val="00D17FBC"/>
    <w:rsid w:val="00D26619"/>
    <w:rsid w:val="00D32462"/>
    <w:rsid w:val="00D40420"/>
    <w:rsid w:val="00D537FA"/>
    <w:rsid w:val="00D743FA"/>
    <w:rsid w:val="00D80D99"/>
    <w:rsid w:val="00D81BFA"/>
    <w:rsid w:val="00D9503C"/>
    <w:rsid w:val="00DA4685"/>
    <w:rsid w:val="00DD73EF"/>
    <w:rsid w:val="00DE23E8"/>
    <w:rsid w:val="00DF187F"/>
    <w:rsid w:val="00E00C1A"/>
    <w:rsid w:val="00E0128B"/>
    <w:rsid w:val="00E11C78"/>
    <w:rsid w:val="00E11E38"/>
    <w:rsid w:val="00E20624"/>
    <w:rsid w:val="00E51F0E"/>
    <w:rsid w:val="00E64E17"/>
    <w:rsid w:val="00E84301"/>
    <w:rsid w:val="00E852EA"/>
    <w:rsid w:val="00EA1B2E"/>
    <w:rsid w:val="00EA3D3C"/>
    <w:rsid w:val="00EC7CC3"/>
    <w:rsid w:val="00EE31D6"/>
    <w:rsid w:val="00EE4263"/>
    <w:rsid w:val="00F254A4"/>
    <w:rsid w:val="00F442E1"/>
    <w:rsid w:val="00F4466A"/>
    <w:rsid w:val="00F46494"/>
    <w:rsid w:val="00F558AB"/>
    <w:rsid w:val="00F61D89"/>
    <w:rsid w:val="00F86ABB"/>
    <w:rsid w:val="00F97039"/>
    <w:rsid w:val="00FA7CB6"/>
    <w:rsid w:val="00FB078D"/>
    <w:rsid w:val="00FC591D"/>
    <w:rsid w:val="00FD7648"/>
    <w:rsid w:val="00FE2770"/>
    <w:rsid w:val="00FF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BEA237"/>
  <w15:docId w15:val="{757ABA37-7D5A-42D5-8BA2-C3ABF0C3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A_Affiliation"/>
    <w:qFormat/>
    <w:rsid w:val="00634863"/>
    <w:pPr>
      <w:spacing w:before="120" w:after="120" w:line="240" w:lineRule="auto"/>
    </w:pPr>
    <w:rPr>
      <w:rFonts w:ascii="Times New Roman" w:hAnsi="Times New Roman"/>
      <w:sz w:val="18"/>
    </w:rPr>
  </w:style>
  <w:style w:type="paragraph" w:styleId="Heading1">
    <w:name w:val="heading 1"/>
    <w:aliases w:val="ABA_3.0 Methodolgy heading 1"/>
    <w:next w:val="ABAMethodology"/>
    <w:link w:val="Heading1Char"/>
    <w:uiPriority w:val="2"/>
    <w:qFormat/>
    <w:rsid w:val="004F011A"/>
    <w:pPr>
      <w:spacing w:before="240"/>
      <w:outlineLvl w:val="0"/>
    </w:pPr>
    <w:rPr>
      <w:rFonts w:ascii="Times New Roman" w:eastAsia="Cambria" w:hAnsi="Times New Roman" w:cs="Times New Roman"/>
      <w:b/>
      <w:szCs w:val="24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BA_3.0 Methodolgy heading 1 Char"/>
    <w:basedOn w:val="DefaultParagraphFont"/>
    <w:link w:val="Heading1"/>
    <w:uiPriority w:val="2"/>
    <w:rsid w:val="004F011A"/>
    <w:rPr>
      <w:rFonts w:ascii="Times New Roman" w:eastAsia="Cambria" w:hAnsi="Times New Roman" w:cs="Times New Roman"/>
      <w:b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4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customStyle="1" w:styleId="ABA12Title">
    <w:name w:val="ABA_1.2 Title"/>
    <w:basedOn w:val="Normal"/>
    <w:qFormat/>
    <w:rsid w:val="007E04AB"/>
    <w:pPr>
      <w:spacing w:after="240"/>
    </w:pPr>
    <w:rPr>
      <w:b/>
      <w:sz w:val="28"/>
    </w:rPr>
  </w:style>
  <w:style w:type="paragraph" w:customStyle="1" w:styleId="ABA14Affiliation">
    <w:name w:val="ABA_1.4 Affiliation"/>
    <w:basedOn w:val="Normal"/>
    <w:qFormat/>
    <w:rsid w:val="005B4D6C"/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BA13Authornames">
    <w:name w:val="ABA_1.3 Author names"/>
    <w:basedOn w:val="Subtitle"/>
    <w:next w:val="Normal"/>
    <w:uiPriority w:val="1"/>
    <w:qFormat/>
    <w:rsid w:val="00D81BFA"/>
    <w:rPr>
      <w:sz w:val="22"/>
    </w:rPr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95308"/>
    <w:rPr>
      <w:color w:val="605E5C"/>
      <w:shd w:val="clear" w:color="auto" w:fill="E1DFDD"/>
    </w:rPr>
  </w:style>
  <w:style w:type="paragraph" w:customStyle="1" w:styleId="ABA11articletype">
    <w:name w:val="ABA_1.1article_type"/>
    <w:next w:val="Normal"/>
    <w:qFormat/>
    <w:rsid w:val="003C7C22"/>
    <w:pPr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snapToGrid w:val="0"/>
      <w:sz w:val="18"/>
      <w:lang w:eastAsia="de-DE" w:bidi="en-US"/>
    </w:rPr>
  </w:style>
  <w:style w:type="paragraph" w:customStyle="1" w:styleId="ABAKeywords">
    <w:name w:val="ABA_Keywords"/>
    <w:basedOn w:val="ABA13Authornames"/>
    <w:qFormat/>
    <w:rsid w:val="001F4AF2"/>
    <w:pPr>
      <w:spacing w:after="60"/>
    </w:pPr>
    <w:rPr>
      <w:b w:val="0"/>
      <w:sz w:val="20"/>
    </w:rPr>
  </w:style>
  <w:style w:type="paragraph" w:customStyle="1" w:styleId="ABAIntroduction">
    <w:name w:val="ABA_Introduction"/>
    <w:qFormat/>
    <w:rsid w:val="0006338B"/>
    <w:pPr>
      <w:spacing w:after="120" w:line="240" w:lineRule="auto"/>
    </w:pPr>
    <w:rPr>
      <w:rFonts w:ascii="Times New Roman" w:eastAsia="Cambria" w:hAnsi="Times New Roman" w:cs="Times New Roman"/>
      <w:szCs w:val="24"/>
    </w:rPr>
  </w:style>
  <w:style w:type="paragraph" w:customStyle="1" w:styleId="ABA16abstract">
    <w:name w:val="ABA_1.6 abstract"/>
    <w:qFormat/>
    <w:rsid w:val="00AD57D8"/>
    <w:pPr>
      <w:spacing w:after="0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ABAMethodology">
    <w:name w:val="ABA_Methodology"/>
    <w:basedOn w:val="Normal"/>
    <w:qFormat/>
    <w:rsid w:val="001B32D8"/>
    <w:pPr>
      <w:jc w:val="both"/>
    </w:pPr>
    <w:rPr>
      <w:rFonts w:eastAsia="Times New Roman" w:cs="Times New Roman"/>
      <w:sz w:val="22"/>
      <w:szCs w:val="24"/>
    </w:rPr>
  </w:style>
  <w:style w:type="paragraph" w:customStyle="1" w:styleId="ABAResults">
    <w:name w:val="ABA_Results"/>
    <w:basedOn w:val="Normal"/>
    <w:qFormat/>
    <w:rsid w:val="0006338B"/>
    <w:pPr>
      <w:spacing w:before="0"/>
    </w:pPr>
    <w:rPr>
      <w:rFonts w:eastAsia="Times New Roman" w:cs="Times New Roman"/>
      <w:sz w:val="22"/>
      <w:szCs w:val="24"/>
    </w:rPr>
  </w:style>
  <w:style w:type="paragraph" w:customStyle="1" w:styleId="TitleABA12Title">
    <w:name w:val="TitleABA_1.2 Title"/>
    <w:basedOn w:val="Normal"/>
    <w:qFormat/>
    <w:rsid w:val="007E04AB"/>
    <w:pPr>
      <w:suppressLineNumbers/>
      <w:spacing w:before="240" w:after="280"/>
    </w:pPr>
    <w:rPr>
      <w:rFonts w:cs="Times New Roman"/>
      <w:b/>
      <w:sz w:val="28"/>
      <w:szCs w:val="32"/>
    </w:rPr>
  </w:style>
  <w:style w:type="paragraph" w:customStyle="1" w:styleId="ABA15correspondence">
    <w:name w:val="ABA_1.5 correspondence"/>
    <w:basedOn w:val="Normal"/>
    <w:qFormat/>
    <w:rsid w:val="005B4D6C"/>
  </w:style>
  <w:style w:type="paragraph" w:customStyle="1" w:styleId="ABA17Keywords">
    <w:name w:val="ABA_1.7 Keywords"/>
    <w:basedOn w:val="ABAKeywords"/>
    <w:qFormat/>
    <w:rsid w:val="005B4D6C"/>
  </w:style>
  <w:style w:type="paragraph" w:customStyle="1" w:styleId="ABA17abstract">
    <w:name w:val="ABA_1.7 abstract"/>
    <w:basedOn w:val="ABA16abstract"/>
    <w:qFormat/>
    <w:rsid w:val="005B4D6C"/>
    <w:pPr>
      <w:spacing w:line="240" w:lineRule="auto"/>
    </w:pPr>
  </w:style>
  <w:style w:type="paragraph" w:customStyle="1" w:styleId="ABA2Introduction">
    <w:name w:val="ABA_2 Introduction"/>
    <w:rsid w:val="004F011A"/>
    <w:pPr>
      <w:spacing w:before="240" w:after="120"/>
      <w:jc w:val="both"/>
    </w:pPr>
    <w:rPr>
      <w:rFonts w:ascii="Times New Roman" w:eastAsia="Cambria" w:hAnsi="Times New Roman" w:cs="Times New Roman"/>
      <w:szCs w:val="24"/>
    </w:rPr>
  </w:style>
  <w:style w:type="paragraph" w:customStyle="1" w:styleId="ABA31Methodologybody">
    <w:name w:val="ABA_3.1 Methodology body"/>
    <w:qFormat/>
    <w:rsid w:val="0056497F"/>
    <w:pPr>
      <w:spacing w:before="120" w:after="120"/>
      <w:jc w:val="both"/>
    </w:pPr>
    <w:rPr>
      <w:rFonts w:ascii="Times New Roman" w:eastAsia="Cambria" w:hAnsi="Times New Roman" w:cs="Times New Roman"/>
      <w:szCs w:val="24"/>
    </w:rPr>
  </w:style>
  <w:style w:type="paragraph" w:customStyle="1" w:styleId="ABA32Methodologysubheading">
    <w:name w:val="ABA_3.2 Methodology subheading"/>
    <w:basedOn w:val="ABA31Methodologybody"/>
    <w:rsid w:val="00070F28"/>
  </w:style>
  <w:style w:type="paragraph" w:customStyle="1" w:styleId="ABA32Methodologysubsectiontitle">
    <w:name w:val="ABA_3.2 Methodology subsection title"/>
    <w:basedOn w:val="ABA32Methodologysubheading"/>
    <w:qFormat/>
    <w:rsid w:val="00070F28"/>
    <w:pPr>
      <w:spacing w:before="240"/>
    </w:pPr>
    <w:rPr>
      <w:b/>
      <w:i/>
    </w:rPr>
  </w:style>
  <w:style w:type="paragraph" w:customStyle="1" w:styleId="ABA32subsection">
    <w:name w:val="ABA_3.2 subsection"/>
    <w:basedOn w:val="Normal"/>
    <w:rsid w:val="00D32462"/>
    <w:pPr>
      <w:spacing w:before="0" w:after="0"/>
    </w:pPr>
    <w:rPr>
      <w:rFonts w:eastAsia="Times New Roman" w:cs="Times New Roman"/>
      <w:sz w:val="24"/>
      <w:szCs w:val="24"/>
    </w:rPr>
  </w:style>
  <w:style w:type="paragraph" w:customStyle="1" w:styleId="ABA33subsectionbody">
    <w:name w:val="ABA_3.3 subsection body"/>
    <w:basedOn w:val="ABA32subsection"/>
    <w:qFormat/>
    <w:rsid w:val="00275355"/>
  </w:style>
  <w:style w:type="paragraph" w:customStyle="1" w:styleId="ABA41Resultstitle">
    <w:name w:val="ABA_4.1 Results title"/>
    <w:basedOn w:val="Heading1"/>
    <w:qFormat/>
    <w:rsid w:val="0000067D"/>
    <w:pPr>
      <w:spacing w:after="120"/>
    </w:pPr>
  </w:style>
  <w:style w:type="paragraph" w:customStyle="1" w:styleId="ABA42Results">
    <w:name w:val="ABA_4.2 Results"/>
    <w:basedOn w:val="ABAResults"/>
    <w:qFormat/>
    <w:rsid w:val="00200FF3"/>
    <w:pPr>
      <w:spacing w:before="120"/>
      <w:jc w:val="both"/>
    </w:pPr>
  </w:style>
  <w:style w:type="paragraph" w:customStyle="1" w:styleId="ABA42Resultssubsection">
    <w:name w:val="ABA_4.2 Results subsection"/>
    <w:basedOn w:val="Normal"/>
    <w:rsid w:val="00847E17"/>
    <w:pPr>
      <w:spacing w:before="240"/>
      <w:jc w:val="both"/>
    </w:pPr>
    <w:rPr>
      <w:sz w:val="22"/>
    </w:rPr>
  </w:style>
  <w:style w:type="paragraph" w:customStyle="1" w:styleId="ABA42Resultssubsectiontitle">
    <w:name w:val="ABA_4.2 Results subsection title"/>
    <w:basedOn w:val="ABA42Resultssubsection"/>
    <w:qFormat/>
    <w:rsid w:val="00847E17"/>
    <w:rPr>
      <w:b/>
      <w:i/>
    </w:rPr>
  </w:style>
  <w:style w:type="paragraph" w:customStyle="1" w:styleId="ABA42Resultssubsubsection">
    <w:name w:val="ABA_4.2 Results subsubsection"/>
    <w:basedOn w:val="ABA42Resultssubsection"/>
    <w:rsid w:val="008557D3"/>
    <w:rPr>
      <w:i/>
    </w:rPr>
  </w:style>
  <w:style w:type="paragraph" w:customStyle="1" w:styleId="ABA43Resultssubsectionbody">
    <w:name w:val="ABA_4.3 Results subsection body"/>
    <w:qFormat/>
    <w:rsid w:val="00D0540B"/>
    <w:rPr>
      <w:rFonts w:ascii="Times New Roman" w:hAnsi="Times New Roman"/>
    </w:rPr>
  </w:style>
  <w:style w:type="paragraph" w:customStyle="1" w:styleId="MDPI31text">
    <w:name w:val="MDPI_3.1_text"/>
    <w:rsid w:val="00FF7C1A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22heading2">
    <w:name w:val="MDPI_2.2_heading2"/>
    <w:rsid w:val="00FF7C1A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customStyle="1" w:styleId="MDPI51figurecaption">
    <w:name w:val="MDPI_5.1_figure_caption"/>
    <w:rsid w:val="00CC73EF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rsid w:val="00CC73EF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1tablecaption">
    <w:name w:val="MDPI_4.1_table_caption"/>
    <w:rsid w:val="00CC73EF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42tablebody">
    <w:name w:val="MDPI_4.2_table_body"/>
    <w:rsid w:val="00CC73EF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MDPI31text"/>
    <w:rsid w:val="00CC73EF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ABA51DiscussionTitle">
    <w:name w:val="ABA_5.1 Discussion Title"/>
    <w:basedOn w:val="Normal"/>
    <w:link w:val="ABA51DiscussionTitleChar"/>
    <w:rsid w:val="00BF3E4C"/>
    <w:pPr>
      <w:spacing w:before="240"/>
    </w:pPr>
    <w:rPr>
      <w:rFonts w:eastAsia="Times New Roman" w:cs="Times New Roman"/>
      <w:b/>
      <w:sz w:val="22"/>
      <w:szCs w:val="24"/>
      <w:lang w:val="en-GB" w:eastAsia="en-GB"/>
    </w:rPr>
  </w:style>
  <w:style w:type="paragraph" w:customStyle="1" w:styleId="ABA51Discussion">
    <w:name w:val="ABA_5.1 Discussion"/>
    <w:basedOn w:val="Normal"/>
    <w:qFormat/>
    <w:rsid w:val="00763160"/>
    <w:pPr>
      <w:spacing w:before="0" w:after="0"/>
      <w:jc w:val="both"/>
    </w:pPr>
    <w:rPr>
      <w:rFonts w:eastAsia="Times New Roman" w:cs="Times New Roman"/>
      <w:sz w:val="22"/>
      <w:szCs w:val="24"/>
    </w:rPr>
  </w:style>
  <w:style w:type="character" w:customStyle="1" w:styleId="ABA51DiscussionTitleChar">
    <w:name w:val="ABA_5.1 Discussion Title Char"/>
    <w:basedOn w:val="DefaultParagraphFont"/>
    <w:link w:val="ABA51DiscussionTitle"/>
    <w:rsid w:val="00BF3E4C"/>
    <w:rPr>
      <w:rFonts w:ascii="Times New Roman" w:eastAsia="Times New Roman" w:hAnsi="Times New Roman" w:cs="Times New Roman"/>
      <w:b/>
      <w:szCs w:val="24"/>
      <w:lang w:val="en-GB" w:eastAsia="en-GB"/>
    </w:rPr>
  </w:style>
  <w:style w:type="paragraph" w:customStyle="1" w:styleId="MDPI21heading1">
    <w:name w:val="MDPI_2.1_heading1"/>
    <w:rsid w:val="00505BEE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  <w:style w:type="paragraph" w:customStyle="1" w:styleId="ABA61Conclusionbody">
    <w:name w:val="ABA_6.1 Conclusion body"/>
    <w:qFormat/>
    <w:rsid w:val="00AD57D8"/>
    <w:pPr>
      <w:spacing w:before="120" w:after="120" w:line="240" w:lineRule="auto"/>
      <w:jc w:val="both"/>
    </w:pPr>
    <w:rPr>
      <w:rFonts w:ascii="Times New Roman" w:hAnsi="Times New Roman"/>
    </w:rPr>
  </w:style>
  <w:style w:type="paragraph" w:customStyle="1" w:styleId="ABA62Conclusiontext">
    <w:name w:val="ABA_6.2 Conclusion text"/>
    <w:basedOn w:val="Normal"/>
    <w:rsid w:val="00505BEE"/>
    <w:pPr>
      <w:spacing w:before="0" w:after="0"/>
      <w:jc w:val="both"/>
    </w:pPr>
    <w:rPr>
      <w:sz w:val="22"/>
    </w:rPr>
  </w:style>
  <w:style w:type="paragraph" w:customStyle="1" w:styleId="ABA71Acknowledmentstitle">
    <w:name w:val="ABA_7.1 Acknowledments title"/>
    <w:basedOn w:val="Normal"/>
    <w:qFormat/>
    <w:rsid w:val="00C949CC"/>
    <w:pPr>
      <w:suppressAutoHyphens/>
      <w:autoSpaceDE w:val="0"/>
      <w:autoSpaceDN w:val="0"/>
      <w:adjustRightInd w:val="0"/>
      <w:spacing w:before="240"/>
      <w:jc w:val="both"/>
      <w:textAlignment w:val="center"/>
    </w:pPr>
    <w:rPr>
      <w:rFonts w:cs="Times New Roman"/>
      <w:b/>
      <w:bCs/>
      <w:color w:val="000000"/>
      <w:sz w:val="22"/>
      <w:szCs w:val="20"/>
      <w:lang w:bidi="he-IL"/>
    </w:rPr>
  </w:style>
  <w:style w:type="paragraph" w:customStyle="1" w:styleId="ABA72Acknowledgementtext">
    <w:name w:val="ABA_7.2 Acknowledgement text"/>
    <w:basedOn w:val="ABA62Conclusiontext"/>
    <w:qFormat/>
    <w:rsid w:val="006F505B"/>
    <w:rPr>
      <w:rFonts w:cs="Times New Roman"/>
      <w:color w:val="000000"/>
      <w:szCs w:val="20"/>
      <w:lang w:bidi="he-IL"/>
    </w:rPr>
  </w:style>
  <w:style w:type="paragraph" w:customStyle="1" w:styleId="ABA7Acknowledgements">
    <w:name w:val="ABA_7. Acknowledgements"/>
    <w:basedOn w:val="Heading1"/>
    <w:qFormat/>
    <w:rsid w:val="00AD57D8"/>
    <w:pPr>
      <w:spacing w:after="120" w:line="240" w:lineRule="auto"/>
    </w:pPr>
    <w:rPr>
      <w:b w:val="0"/>
      <w:bCs/>
      <w:color w:val="000000"/>
      <w:szCs w:val="20"/>
      <w:lang w:bidi="he-IL"/>
    </w:rPr>
  </w:style>
  <w:style w:type="paragraph" w:customStyle="1" w:styleId="MDPI62BackMatter">
    <w:name w:val="MDPI_6.2_BackMatter"/>
    <w:rsid w:val="00181071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Cs w:val="20"/>
      <w:lang w:bidi="en-US"/>
    </w:rPr>
  </w:style>
  <w:style w:type="paragraph" w:customStyle="1" w:styleId="ABA81COItitle">
    <w:name w:val="ABA_8.1 COI title"/>
    <w:basedOn w:val="Heading1"/>
    <w:qFormat/>
    <w:rsid w:val="009D1D23"/>
    <w:pPr>
      <w:spacing w:after="120"/>
    </w:pPr>
  </w:style>
  <w:style w:type="paragraph" w:customStyle="1" w:styleId="ABA82COItext">
    <w:name w:val="ABA_8.2 COI text"/>
    <w:basedOn w:val="Normal"/>
    <w:qFormat/>
    <w:rsid w:val="009D1D23"/>
    <w:pPr>
      <w:spacing w:before="0" w:after="0"/>
    </w:pPr>
    <w:rPr>
      <w:rFonts w:eastAsia="Times New Roman" w:cs="Times New Roman"/>
      <w:i/>
      <w:sz w:val="22"/>
      <w:szCs w:val="24"/>
    </w:rPr>
  </w:style>
  <w:style w:type="paragraph" w:customStyle="1" w:styleId="ABA91contributionstitle">
    <w:name w:val="ABA_9.1 contributions title"/>
    <w:basedOn w:val="Heading1"/>
    <w:qFormat/>
    <w:rsid w:val="005C1C1A"/>
    <w:pPr>
      <w:spacing w:after="120"/>
    </w:pPr>
  </w:style>
  <w:style w:type="paragraph" w:customStyle="1" w:styleId="ABA92Authorscontributintext">
    <w:name w:val="ABA_9.2 Authors contributin text"/>
    <w:basedOn w:val="Normal"/>
    <w:qFormat/>
    <w:rsid w:val="005C1C1A"/>
    <w:pPr>
      <w:spacing w:before="0" w:after="0"/>
      <w:jc w:val="both"/>
    </w:pPr>
    <w:rPr>
      <w:rFonts w:eastAsia="Times New Roman" w:cs="Times New Roman"/>
      <w:sz w:val="22"/>
      <w:szCs w:val="24"/>
    </w:rPr>
  </w:style>
  <w:style w:type="paragraph" w:customStyle="1" w:styleId="ABA101Referencetitle">
    <w:name w:val="ABA_10.1 Reference title"/>
    <w:basedOn w:val="Normal"/>
    <w:rsid w:val="006A20E3"/>
    <w:pPr>
      <w:spacing w:before="240"/>
    </w:pPr>
    <w:rPr>
      <w:b/>
      <w:sz w:val="22"/>
      <w:szCs w:val="24"/>
      <w:shd w:val="clear" w:color="auto" w:fill="FFFFFF"/>
    </w:rPr>
  </w:style>
  <w:style w:type="paragraph" w:customStyle="1" w:styleId="ABA102Referencestext">
    <w:name w:val="ABA_10.2 References text"/>
    <w:rsid w:val="00AD57D8"/>
    <w:pPr>
      <w:jc w:val="both"/>
    </w:pPr>
    <w:rPr>
      <w:rFonts w:ascii="Times New Roman" w:hAnsi="Times New Roman"/>
    </w:rPr>
  </w:style>
  <w:style w:type="paragraph" w:customStyle="1" w:styleId="ABA3Methodologyheading1">
    <w:name w:val="ABA_3 Methodology heading 1"/>
    <w:basedOn w:val="Heading1"/>
    <w:qFormat/>
    <w:rsid w:val="003D5111"/>
    <w:pPr>
      <w:spacing w:after="120" w:line="240" w:lineRule="auto"/>
    </w:pPr>
  </w:style>
  <w:style w:type="paragraph" w:customStyle="1" w:styleId="ABA44Subsubsection">
    <w:name w:val="ABA_4.4 Subsubsection"/>
    <w:link w:val="ABA44SubsubsectionChar"/>
    <w:qFormat/>
    <w:rsid w:val="00D0540B"/>
    <w:pPr>
      <w:spacing w:before="120" w:after="120" w:line="240" w:lineRule="auto"/>
      <w:jc w:val="both"/>
    </w:pPr>
    <w:rPr>
      <w:rFonts w:ascii="Times New Roman" w:hAnsi="Times New Roman" w:cs="Times New Roman"/>
      <w:i/>
    </w:rPr>
  </w:style>
  <w:style w:type="paragraph" w:customStyle="1" w:styleId="ABA45Subsubsectionbody">
    <w:name w:val="ABA_4.5 Subsubsection body"/>
    <w:qFormat/>
    <w:rsid w:val="00D05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A44SubsubsectionChar">
    <w:name w:val="ABA_4.4 Subsubsection Char"/>
    <w:basedOn w:val="DefaultParagraphFont"/>
    <w:link w:val="ABA44Subsubsection"/>
    <w:rsid w:val="00D0540B"/>
    <w:rPr>
      <w:rFonts w:ascii="Times New Roman" w:hAnsi="Times New Roman" w:cs="Times New Roman"/>
      <w:i/>
    </w:rPr>
  </w:style>
  <w:style w:type="paragraph" w:customStyle="1" w:styleId="ABA3Discussionheading1">
    <w:name w:val="ABA_3 Discussion heading 1"/>
    <w:rsid w:val="004B0003"/>
    <w:pPr>
      <w:spacing w:after="120" w:line="240" w:lineRule="auto"/>
    </w:pPr>
    <w:rPr>
      <w:rFonts w:ascii="Times New Roman" w:eastAsia="Cambria" w:hAnsi="Times New Roman" w:cs="Times New Roman"/>
      <w:b/>
      <w:szCs w:val="24"/>
    </w:rPr>
  </w:style>
  <w:style w:type="paragraph" w:customStyle="1" w:styleId="ABA5Discussionheading1">
    <w:name w:val="ABA_5 Discussion heading 1"/>
    <w:basedOn w:val="Heading1"/>
    <w:qFormat/>
    <w:rsid w:val="00AD57D8"/>
    <w:pPr>
      <w:spacing w:after="120" w:line="240" w:lineRule="auto"/>
    </w:pPr>
  </w:style>
  <w:style w:type="paragraph" w:customStyle="1" w:styleId="ABA6Conclusionheading1">
    <w:name w:val="ABA_6 Conclusion heading 1"/>
    <w:basedOn w:val="Heading1"/>
    <w:qFormat/>
    <w:rsid w:val="00AD57D8"/>
    <w:pPr>
      <w:spacing w:after="120" w:line="240" w:lineRule="auto"/>
    </w:pPr>
  </w:style>
  <w:style w:type="paragraph" w:customStyle="1" w:styleId="ABA62BackMatter">
    <w:name w:val="ABA_6.2_BackMatter"/>
    <w:basedOn w:val="MDPI62BackMatter"/>
    <w:qFormat/>
    <w:rsid w:val="00181071"/>
    <w:pPr>
      <w:spacing w:before="240"/>
      <w:ind w:left="0"/>
    </w:pPr>
    <w:rPr>
      <w:rFonts w:ascii="Times New Roman" w:hAnsi="Times New Roman"/>
      <w:szCs w:val="22"/>
    </w:rPr>
  </w:style>
  <w:style w:type="paragraph" w:customStyle="1" w:styleId="MDPI5Discussionheading1">
    <w:name w:val="MDPI_5 Discussion heading1"/>
    <w:basedOn w:val="ABA51Discussion"/>
    <w:rsid w:val="00AD57D8"/>
    <w:pPr>
      <w:jc w:val="left"/>
    </w:pPr>
  </w:style>
  <w:style w:type="paragraph" w:customStyle="1" w:styleId="ABA10Referencesheading1">
    <w:name w:val="ABA_10 References heading 1"/>
    <w:basedOn w:val="Heading1"/>
    <w:rsid w:val="00AD57D8"/>
    <w:pPr>
      <w:spacing w:after="120" w:line="240" w:lineRule="auto"/>
    </w:pPr>
    <w:rPr>
      <w:shd w:val="clear" w:color="auto" w:fill="FFFFFF"/>
    </w:rPr>
  </w:style>
  <w:style w:type="paragraph" w:customStyle="1" w:styleId="ABA2Introductionheading1">
    <w:name w:val="ABA_2 Introduction heading 1"/>
    <w:basedOn w:val="ABA3Methodologyheading1"/>
    <w:qFormat/>
    <w:rsid w:val="00AD57D8"/>
  </w:style>
  <w:style w:type="paragraph" w:customStyle="1" w:styleId="ABA11Introductionbody">
    <w:name w:val="ABA_1.1 Introduction body"/>
    <w:basedOn w:val="ABA31Methodologybody"/>
    <w:qFormat/>
    <w:rsid w:val="00AD57D8"/>
  </w:style>
  <w:style w:type="paragraph" w:customStyle="1" w:styleId="ABA10Referennces">
    <w:name w:val="ABA_10 Referennces"/>
    <w:basedOn w:val="Heading1"/>
    <w:qFormat/>
    <w:rsid w:val="00D743FA"/>
    <w:pPr>
      <w:spacing w:after="120" w:line="240" w:lineRule="auto"/>
    </w:pPr>
  </w:style>
  <w:style w:type="character" w:styleId="PlaceholderText">
    <w:name w:val="Placeholder Text"/>
    <w:basedOn w:val="DefaultParagraphFont"/>
    <w:uiPriority w:val="99"/>
    <w:semiHidden/>
    <w:rsid w:val="0089583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FRONDOC-1086935359-10120</_dlc_DocId>
    <_dlc_DocIdUrl xmlns="26005759-6815-4540-b8ea-913958d74f23">
      <Url>https://frontiersin.sharepoint.com/Publishing/PubOps/Production/_layouts/15/DocIdRedir.aspx?ID=FRONDOC-1086935359-10120</Url>
      <Description>FRONDOC-1086935359-10120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6fd1d3709ebdae3c6e0eeb2d23db798b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830d6d9b807b871f8ec19ed92d251fd0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547FD6E-73F0-4542-8474-D6680317EF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0633FE-2C4D-43D3-9027-7B70B5BC8799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3.xml><?xml version="1.0" encoding="utf-8"?>
<ds:datastoreItem xmlns:ds="http://schemas.openxmlformats.org/officeDocument/2006/customXml" ds:itemID="{51F9E78B-9130-4244-A349-202827F2937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7D19558-80B8-407F-9A85-A5582859B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EE69963-434C-4AD8-A69C-06CD857FC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Anonymous </cp:lastModifiedBy>
  <cp:revision>2</cp:revision>
  <cp:lastPrinted>2013-10-03T12:51:00Z</cp:lastPrinted>
  <dcterms:created xsi:type="dcterms:W3CDTF">2026-10-05T10:16:00Z</dcterms:created>
  <dcterms:modified xsi:type="dcterms:W3CDTF">2026-10-05T10:16:00Z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1f20ac40-4545-4ae8-9e88-2ffc72570862</vt:lpwstr>
  </property>
  <property fmtid="{D5CDD505-2E9C-101B-9397-08002B2CF9AE}" pid="4" name="Order">
    <vt:r8>1012000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417ab9864c9fce746962a750e3f9ab506b1bb0da9fd3748c13c8ed829434019c</vt:lpwstr>
  </property>
</Properties>
</file>