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BBC2B" w14:textId="77777777" w:rsidR="004B3F54" w:rsidRPr="004B3F54" w:rsidRDefault="00116536" w:rsidP="004B3F54">
      <w:pPr>
        <w:spacing w:after="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cs="Times New Roman"/>
          <w:sz w:val="24"/>
          <w:szCs w:val="24"/>
          <w:lang w:val="en-GB" w:bidi="he-IL"/>
        </w:rPr>
        <w:t xml:space="preserve"> </w:t>
      </w:r>
      <w:r w:rsidR="004B3F54" w:rsidRPr="004B3F54">
        <w:rPr>
          <w:rFonts w:cs="Times New Roman"/>
          <w:b/>
          <w:bCs/>
          <w:sz w:val="24"/>
          <w:szCs w:val="24"/>
          <w:lang w:val="en-GB" w:bidi="he-IL"/>
        </w:rPr>
        <w:t>Checklist before you submit</w:t>
      </w:r>
    </w:p>
    <w:p w14:paraId="61CE8001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The work is original, unpublished and not under review elsewhere</w:t>
      </w:r>
    </w:p>
    <w:p w14:paraId="4A11A405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All authors approved the final version and the author order</w:t>
      </w:r>
    </w:p>
    <w:p w14:paraId="21CE1EBF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Data were collected within the last five years</w:t>
      </w:r>
    </w:p>
    <w:p w14:paraId="7B7E5170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Length is within the limit for the article type</w:t>
      </w:r>
    </w:p>
    <w:p w14:paraId="38071D8A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Title, abstract and keywords are in English</w:t>
      </w:r>
    </w:p>
    <w:p w14:paraId="040507AF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  Every author has an ORCID </w:t>
      </w:r>
      <w:proofErr w:type="spellStart"/>
      <w:r w:rsidRPr="004B3F54">
        <w:rPr>
          <w:rFonts w:cs="Times New Roman"/>
          <w:b/>
          <w:bCs/>
          <w:sz w:val="24"/>
          <w:szCs w:val="24"/>
          <w:lang w:val="en-GB" w:bidi="he-IL"/>
        </w:rPr>
        <w:t>iD</w:t>
      </w:r>
      <w:proofErr w:type="spellEnd"/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(mandatory for the corresponding author)</w:t>
      </w:r>
    </w:p>
    <w:p w14:paraId="5004822A" w14:textId="66A2588C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Every reference</w:t>
      </w:r>
      <w:r>
        <w:rPr>
          <w:rFonts w:cs="Times New Roman"/>
          <w:b/>
          <w:bCs/>
          <w:sz w:val="24"/>
          <w:szCs w:val="24"/>
          <w:lang w:val="en-GB" w:bidi="he-IL"/>
        </w:rPr>
        <w:t xml:space="preserve"> (if has)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 xml:space="preserve"> with a DOI lists it as https://doi.org/…</w:t>
      </w:r>
    </w:p>
    <w:p w14:paraId="58026AEF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Every in-text citation appears in the reference list, and vice versa</w:t>
      </w:r>
    </w:p>
    <w:p w14:paraId="6FCD3F51" w14:textId="1B5D7A7C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Funding, conflict of interest, author contributions, data availability, ethics and AI-use statements are on the title page</w:t>
      </w:r>
      <w:r w:rsidR="00646820">
        <w:rPr>
          <w:rFonts w:cs="Times New Roman"/>
          <w:b/>
          <w:bCs/>
          <w:sz w:val="24"/>
          <w:szCs w:val="24"/>
          <w:lang w:val="en-GB" w:bidi="he-IL"/>
        </w:rPr>
        <w:t xml:space="preserve"> BUT NOT in the main article. </w:t>
      </w:r>
    </w:p>
    <w:p w14:paraId="3003073B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Permission is attached for any reproduced third-party material</w:t>
      </w:r>
    </w:p>
    <w:p w14:paraId="7F391F32" w14:textId="77777777" w:rsidR="004B3F54" w:rsidRPr="004B3F54" w:rsidRDefault="004B3F54" w:rsidP="004B3F54">
      <w:pPr>
        <w:spacing w:after="0"/>
        <w:ind w:left="720"/>
        <w:jc w:val="both"/>
        <w:rPr>
          <w:rFonts w:cs="Times New Roman"/>
          <w:b/>
          <w:bCs/>
          <w:sz w:val="24"/>
          <w:szCs w:val="24"/>
          <w:lang w:val="en-GB" w:bidi="he-IL"/>
        </w:rPr>
      </w:pPr>
      <w:r w:rsidRPr="004B3F54">
        <w:rPr>
          <w:rFonts w:ascii="Segoe UI Symbol" w:hAnsi="Segoe UI Symbol" w:cs="Segoe UI Symbol"/>
          <w:b/>
          <w:bCs/>
          <w:sz w:val="24"/>
          <w:szCs w:val="24"/>
          <w:lang w:val="en-GB" w:bidi="he-IL"/>
        </w:rPr>
        <w:t>☐</w:t>
      </w:r>
      <w:r w:rsidRPr="004B3F54">
        <w:rPr>
          <w:rFonts w:cs="Times New Roman"/>
          <w:b/>
          <w:bCs/>
          <w:sz w:val="24"/>
          <w:szCs w:val="24"/>
          <w:lang w:val="en-GB" w:bidi="he-IL"/>
        </w:rPr>
        <w:t>  Line numbers and page numbers are switched on</w:t>
      </w:r>
    </w:p>
    <w:p w14:paraId="5714E662" w14:textId="4D6ECD48" w:rsidR="004B3F54" w:rsidRPr="004B3F54" w:rsidRDefault="004B3F54" w:rsidP="004B3F54">
      <w:pPr>
        <w:spacing w:after="0"/>
        <w:jc w:val="both"/>
        <w:rPr>
          <w:rFonts w:eastAsia="AdvGulliv-R" w:cs="Times New Roman"/>
          <w:iCs/>
          <w:sz w:val="24"/>
          <w:szCs w:val="24"/>
        </w:rPr>
      </w:pPr>
    </w:p>
    <w:sectPr w:rsidR="004B3F54" w:rsidRPr="004B3F54" w:rsidSect="00116536">
      <w:headerReference w:type="even" r:id="rId12"/>
      <w:headerReference w:type="default" r:id="rId13"/>
      <w:footerReference w:type="even" r:id="rId14"/>
      <w:headerReference w:type="first" r:id="rId15"/>
      <w:pgSz w:w="11906" w:h="16838" w:code="9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9224" w14:textId="77777777" w:rsidR="00CF58A1" w:rsidRDefault="00CF58A1" w:rsidP="00117666">
      <w:pPr>
        <w:spacing w:after="0"/>
      </w:pPr>
      <w:r>
        <w:separator/>
      </w:r>
    </w:p>
  </w:endnote>
  <w:endnote w:type="continuationSeparator" w:id="0">
    <w:p w14:paraId="132A715C" w14:textId="77777777" w:rsidR="00CF58A1" w:rsidRDefault="00CF58A1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vGulliv-R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CB79" w14:textId="5365E80F" w:rsidR="00686C9D" w:rsidRPr="00577C4C" w:rsidRDefault="00C52A7B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744FF29" wp14:editId="0CFDB4C5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187B51" w14:textId="77777777" w:rsidR="00686C9D" w:rsidRPr="00E9561B" w:rsidRDefault="00C52A7B">
                          <w:pPr>
                            <w:rPr>
                              <w:color w:val="C00000"/>
                            </w:rPr>
                          </w:pPr>
                          <w:r w:rsidRPr="00E9561B">
                            <w:rPr>
                              <w:color w:val="C00000"/>
                            </w:rPr>
                            <w:t>This is a provisional file, not the final typeset article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44FF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" stroked="f">
              <v:textbox style="mso-fit-shape-to-text:t">
                <w:txbxContent>
                  <w:p w14:paraId="7B187B51" w14:textId="77777777" w:rsidR="00686C9D" w:rsidRPr="00E9561B" w:rsidRDefault="00C52A7B">
                    <w:pPr>
                      <w:rPr>
                        <w:color w:val="C00000"/>
                      </w:rPr>
                    </w:pPr>
                    <w:r w:rsidRPr="00E9561B">
                      <w:rPr>
                        <w:color w:val="C00000"/>
                      </w:rPr>
                      <w:t>This is a provisional file, not the final typeset article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C6797" w14:textId="77777777" w:rsidR="00CF58A1" w:rsidRDefault="00CF58A1" w:rsidP="00117666">
      <w:pPr>
        <w:spacing w:after="0"/>
      </w:pPr>
      <w:r>
        <w:separator/>
      </w:r>
    </w:p>
  </w:footnote>
  <w:footnote w:type="continuationSeparator" w:id="0">
    <w:p w14:paraId="0177AA39" w14:textId="77777777" w:rsidR="00CF58A1" w:rsidRDefault="00CF58A1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18681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C993A4" w14:textId="52E93581" w:rsidR="00B5620E" w:rsidRDefault="00B562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1C7A2A" w14:textId="77777777" w:rsidR="002809A6" w:rsidRDefault="00280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22898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704407" w14:textId="6C3E7A75" w:rsidR="00B5620E" w:rsidRDefault="00B562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43ADDC" w14:textId="77777777" w:rsidR="00B5620E" w:rsidRDefault="00B562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DC69" w14:textId="3771A986" w:rsidR="00686C9D" w:rsidRDefault="00895836" w:rsidP="00A53000">
    <w:pPr>
      <w:pStyle w:val="Header"/>
    </w:pPr>
    <w:r>
      <w:rPr>
        <w:noProof/>
      </w:rPr>
      <w:drawing>
        <wp:inline distT="0" distB="0" distL="0" distR="0" wp14:anchorId="1E814C41" wp14:editId="22C99320">
          <wp:extent cx="2698494" cy="546100"/>
          <wp:effectExtent l="0" t="0" r="6985" b="6350"/>
          <wp:docPr id="4314618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461824" name="Picture 431461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2397" cy="546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51269418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944E60"/>
    <w:multiLevelType w:val="multilevel"/>
    <w:tmpl w:val="E404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A7CAC"/>
    <w:multiLevelType w:val="multilevel"/>
    <w:tmpl w:val="51269418"/>
    <w:numStyleLink w:val="Headings"/>
  </w:abstractNum>
  <w:abstractNum w:abstractNumId="7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474DE"/>
    <w:multiLevelType w:val="hybridMultilevel"/>
    <w:tmpl w:val="DF7AE2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B26D7"/>
    <w:multiLevelType w:val="hybridMultilevel"/>
    <w:tmpl w:val="7E20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C6F29"/>
    <w:multiLevelType w:val="multilevel"/>
    <w:tmpl w:val="51269418"/>
    <w:numStyleLink w:val="Headings"/>
  </w:abstractNum>
  <w:abstractNum w:abstractNumId="20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1464247">
    <w:abstractNumId w:val="0"/>
  </w:num>
  <w:num w:numId="2" w16cid:durableId="1528130929">
    <w:abstractNumId w:val="15"/>
  </w:num>
  <w:num w:numId="3" w16cid:durableId="1378116971">
    <w:abstractNumId w:val="1"/>
  </w:num>
  <w:num w:numId="4" w16cid:durableId="1526364870">
    <w:abstractNumId w:val="17"/>
  </w:num>
  <w:num w:numId="5" w16cid:durableId="16508628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1699443">
    <w:abstractNumId w:val="11"/>
  </w:num>
  <w:num w:numId="7" w16cid:durableId="699627103">
    <w:abstractNumId w:val="9"/>
  </w:num>
  <w:num w:numId="8" w16cid:durableId="1100905706">
    <w:abstractNumId w:val="7"/>
  </w:num>
  <w:num w:numId="9" w16cid:durableId="2045396826">
    <w:abstractNumId w:val="10"/>
  </w:num>
  <w:num w:numId="10" w16cid:durableId="1343357126">
    <w:abstractNumId w:val="8"/>
  </w:num>
  <w:num w:numId="11" w16cid:durableId="612709957">
    <w:abstractNumId w:val="2"/>
  </w:num>
  <w:num w:numId="12" w16cid:durableId="1703019534">
    <w:abstractNumId w:val="20"/>
  </w:num>
  <w:num w:numId="13" w16cid:durableId="81611294">
    <w:abstractNumId w:val="14"/>
  </w:num>
  <w:num w:numId="14" w16cid:durableId="274800371">
    <w:abstractNumId w:val="4"/>
  </w:num>
  <w:num w:numId="15" w16cid:durableId="2010407818">
    <w:abstractNumId w:val="13"/>
  </w:num>
  <w:num w:numId="16" w16cid:durableId="1054620077">
    <w:abstractNumId w:val="16"/>
  </w:num>
  <w:num w:numId="17" w16cid:durableId="676736077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5461831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0425498">
    <w:abstractNumId w:val="6"/>
  </w:num>
  <w:num w:numId="20" w16cid:durableId="1016080187">
    <w:abstractNumId w:val="19"/>
  </w:num>
  <w:num w:numId="21" w16cid:durableId="1969583406">
    <w:abstractNumId w:val="3"/>
  </w:num>
  <w:num w:numId="22" w16cid:durableId="1161853950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1707483767">
    <w:abstractNumId w:val="18"/>
  </w:num>
  <w:num w:numId="24" w16cid:durableId="1902712482">
    <w:abstractNumId w:val="12"/>
  </w:num>
  <w:num w:numId="25" w16cid:durableId="1399206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20"/>
    <w:rsid w:val="000001BE"/>
    <w:rsid w:val="0000067D"/>
    <w:rsid w:val="000038B8"/>
    <w:rsid w:val="00015D7B"/>
    <w:rsid w:val="0002273A"/>
    <w:rsid w:val="00034304"/>
    <w:rsid w:val="00035434"/>
    <w:rsid w:val="00045678"/>
    <w:rsid w:val="000458E4"/>
    <w:rsid w:val="0006338B"/>
    <w:rsid w:val="00063D84"/>
    <w:rsid w:val="0006636D"/>
    <w:rsid w:val="00070F28"/>
    <w:rsid w:val="00077D53"/>
    <w:rsid w:val="00081394"/>
    <w:rsid w:val="000A069D"/>
    <w:rsid w:val="000A38C4"/>
    <w:rsid w:val="000B21CA"/>
    <w:rsid w:val="000B34BD"/>
    <w:rsid w:val="000C7E2A"/>
    <w:rsid w:val="000F4CFB"/>
    <w:rsid w:val="00116536"/>
    <w:rsid w:val="00117666"/>
    <w:rsid w:val="001223A7"/>
    <w:rsid w:val="00123153"/>
    <w:rsid w:val="00134256"/>
    <w:rsid w:val="001366C6"/>
    <w:rsid w:val="00147395"/>
    <w:rsid w:val="00152161"/>
    <w:rsid w:val="001552C9"/>
    <w:rsid w:val="00177D84"/>
    <w:rsid w:val="00181071"/>
    <w:rsid w:val="00192E74"/>
    <w:rsid w:val="001935CF"/>
    <w:rsid w:val="001964EF"/>
    <w:rsid w:val="001B1A2C"/>
    <w:rsid w:val="001B32D8"/>
    <w:rsid w:val="001C1075"/>
    <w:rsid w:val="001C542C"/>
    <w:rsid w:val="001D5C23"/>
    <w:rsid w:val="001E4F08"/>
    <w:rsid w:val="001F4AF2"/>
    <w:rsid w:val="001F4C07"/>
    <w:rsid w:val="00200FF3"/>
    <w:rsid w:val="0020159F"/>
    <w:rsid w:val="00206322"/>
    <w:rsid w:val="00217BA1"/>
    <w:rsid w:val="00220AEA"/>
    <w:rsid w:val="00224C7A"/>
    <w:rsid w:val="00226954"/>
    <w:rsid w:val="002368CB"/>
    <w:rsid w:val="00243573"/>
    <w:rsid w:val="002629A3"/>
    <w:rsid w:val="00265660"/>
    <w:rsid w:val="002677A0"/>
    <w:rsid w:val="00267D18"/>
    <w:rsid w:val="00275355"/>
    <w:rsid w:val="002809A6"/>
    <w:rsid w:val="002868E2"/>
    <w:rsid w:val="002869C3"/>
    <w:rsid w:val="00291DB1"/>
    <w:rsid w:val="002936E4"/>
    <w:rsid w:val="00295AC3"/>
    <w:rsid w:val="00296B88"/>
    <w:rsid w:val="002A260D"/>
    <w:rsid w:val="002C74CA"/>
    <w:rsid w:val="002F744D"/>
    <w:rsid w:val="00303DE6"/>
    <w:rsid w:val="00310124"/>
    <w:rsid w:val="00322306"/>
    <w:rsid w:val="00350C48"/>
    <w:rsid w:val="003544FB"/>
    <w:rsid w:val="00365D63"/>
    <w:rsid w:val="0036793B"/>
    <w:rsid w:val="00372682"/>
    <w:rsid w:val="00376CC5"/>
    <w:rsid w:val="0039315A"/>
    <w:rsid w:val="0039693B"/>
    <w:rsid w:val="003B3785"/>
    <w:rsid w:val="003B3C40"/>
    <w:rsid w:val="003C7C22"/>
    <w:rsid w:val="003D2F2D"/>
    <w:rsid w:val="003D5111"/>
    <w:rsid w:val="00401590"/>
    <w:rsid w:val="004222C8"/>
    <w:rsid w:val="00446E4C"/>
    <w:rsid w:val="00463E3D"/>
    <w:rsid w:val="004645AE"/>
    <w:rsid w:val="00465945"/>
    <w:rsid w:val="00474635"/>
    <w:rsid w:val="004841C3"/>
    <w:rsid w:val="004B0003"/>
    <w:rsid w:val="004B3F54"/>
    <w:rsid w:val="004C2797"/>
    <w:rsid w:val="004D3E33"/>
    <w:rsid w:val="004F011A"/>
    <w:rsid w:val="00505BEE"/>
    <w:rsid w:val="00510770"/>
    <w:rsid w:val="0052252B"/>
    <w:rsid w:val="005250F2"/>
    <w:rsid w:val="0056497F"/>
    <w:rsid w:val="005807BB"/>
    <w:rsid w:val="00583347"/>
    <w:rsid w:val="005A1D84"/>
    <w:rsid w:val="005A70EA"/>
    <w:rsid w:val="005B4D6C"/>
    <w:rsid w:val="005C1C1A"/>
    <w:rsid w:val="005C3963"/>
    <w:rsid w:val="005D1840"/>
    <w:rsid w:val="005D35E4"/>
    <w:rsid w:val="005D7910"/>
    <w:rsid w:val="006025FB"/>
    <w:rsid w:val="00614C68"/>
    <w:rsid w:val="0062154F"/>
    <w:rsid w:val="00622E11"/>
    <w:rsid w:val="00626026"/>
    <w:rsid w:val="00631A8C"/>
    <w:rsid w:val="00634863"/>
    <w:rsid w:val="00634E6E"/>
    <w:rsid w:val="00646820"/>
    <w:rsid w:val="00651CA2"/>
    <w:rsid w:val="00653D60"/>
    <w:rsid w:val="00660D05"/>
    <w:rsid w:val="00671D9A"/>
    <w:rsid w:val="00673952"/>
    <w:rsid w:val="00683602"/>
    <w:rsid w:val="00686C9D"/>
    <w:rsid w:val="006A01B9"/>
    <w:rsid w:val="006A20E3"/>
    <w:rsid w:val="006B2D5B"/>
    <w:rsid w:val="006B7C5D"/>
    <w:rsid w:val="006B7D14"/>
    <w:rsid w:val="006C186D"/>
    <w:rsid w:val="006D5B93"/>
    <w:rsid w:val="006E18DE"/>
    <w:rsid w:val="006E54C5"/>
    <w:rsid w:val="006F505B"/>
    <w:rsid w:val="006F5E1E"/>
    <w:rsid w:val="007153E2"/>
    <w:rsid w:val="00721EB3"/>
    <w:rsid w:val="00725A7D"/>
    <w:rsid w:val="00727093"/>
    <w:rsid w:val="007278FA"/>
    <w:rsid w:val="0073085C"/>
    <w:rsid w:val="00746505"/>
    <w:rsid w:val="00752FD1"/>
    <w:rsid w:val="00763160"/>
    <w:rsid w:val="00784BC7"/>
    <w:rsid w:val="00790BB3"/>
    <w:rsid w:val="00792043"/>
    <w:rsid w:val="00794FE0"/>
    <w:rsid w:val="00797EDD"/>
    <w:rsid w:val="007B0322"/>
    <w:rsid w:val="007C0E3F"/>
    <w:rsid w:val="007C206C"/>
    <w:rsid w:val="007C5729"/>
    <w:rsid w:val="007E04AB"/>
    <w:rsid w:val="00800052"/>
    <w:rsid w:val="00800BB2"/>
    <w:rsid w:val="008111E4"/>
    <w:rsid w:val="00811E02"/>
    <w:rsid w:val="0081301C"/>
    <w:rsid w:val="00817DD6"/>
    <w:rsid w:val="0083581B"/>
    <w:rsid w:val="00847E17"/>
    <w:rsid w:val="008557D3"/>
    <w:rsid w:val="008629A9"/>
    <w:rsid w:val="0086396D"/>
    <w:rsid w:val="0088513A"/>
    <w:rsid w:val="00893C19"/>
    <w:rsid w:val="0089489C"/>
    <w:rsid w:val="00895308"/>
    <w:rsid w:val="00895836"/>
    <w:rsid w:val="008A0240"/>
    <w:rsid w:val="008A5992"/>
    <w:rsid w:val="008C3CD9"/>
    <w:rsid w:val="008D6C8D"/>
    <w:rsid w:val="008E2B54"/>
    <w:rsid w:val="008E4404"/>
    <w:rsid w:val="008E58C7"/>
    <w:rsid w:val="008F5021"/>
    <w:rsid w:val="00906FCF"/>
    <w:rsid w:val="00911EEE"/>
    <w:rsid w:val="00943573"/>
    <w:rsid w:val="00945BA5"/>
    <w:rsid w:val="00956DFE"/>
    <w:rsid w:val="00956EFB"/>
    <w:rsid w:val="00971B61"/>
    <w:rsid w:val="00973B51"/>
    <w:rsid w:val="00980C31"/>
    <w:rsid w:val="009955FF"/>
    <w:rsid w:val="009C08FF"/>
    <w:rsid w:val="009D1D23"/>
    <w:rsid w:val="009D259D"/>
    <w:rsid w:val="00A00487"/>
    <w:rsid w:val="00A353B4"/>
    <w:rsid w:val="00A50D9D"/>
    <w:rsid w:val="00A53000"/>
    <w:rsid w:val="00A545C6"/>
    <w:rsid w:val="00A751D0"/>
    <w:rsid w:val="00A75F87"/>
    <w:rsid w:val="00A95D8B"/>
    <w:rsid w:val="00AB708C"/>
    <w:rsid w:val="00AB7210"/>
    <w:rsid w:val="00AB7C70"/>
    <w:rsid w:val="00AC0270"/>
    <w:rsid w:val="00AC1D87"/>
    <w:rsid w:val="00AC3EA3"/>
    <w:rsid w:val="00AC792D"/>
    <w:rsid w:val="00AD1A4A"/>
    <w:rsid w:val="00AD57D8"/>
    <w:rsid w:val="00AD78AC"/>
    <w:rsid w:val="00B04F67"/>
    <w:rsid w:val="00B5620E"/>
    <w:rsid w:val="00B657B8"/>
    <w:rsid w:val="00B81A0B"/>
    <w:rsid w:val="00B82361"/>
    <w:rsid w:val="00B84920"/>
    <w:rsid w:val="00B8556A"/>
    <w:rsid w:val="00BA427F"/>
    <w:rsid w:val="00BB41CE"/>
    <w:rsid w:val="00BB6949"/>
    <w:rsid w:val="00BC4C6F"/>
    <w:rsid w:val="00BF1839"/>
    <w:rsid w:val="00BF3E4C"/>
    <w:rsid w:val="00C012A3"/>
    <w:rsid w:val="00C16F19"/>
    <w:rsid w:val="00C21927"/>
    <w:rsid w:val="00C30EB1"/>
    <w:rsid w:val="00C52A7B"/>
    <w:rsid w:val="00C6324C"/>
    <w:rsid w:val="00C679AA"/>
    <w:rsid w:val="00C724CF"/>
    <w:rsid w:val="00C75972"/>
    <w:rsid w:val="00C82792"/>
    <w:rsid w:val="00C948FD"/>
    <w:rsid w:val="00C949CC"/>
    <w:rsid w:val="00CB2220"/>
    <w:rsid w:val="00CB43D5"/>
    <w:rsid w:val="00CC63A6"/>
    <w:rsid w:val="00CC73EF"/>
    <w:rsid w:val="00CC76F9"/>
    <w:rsid w:val="00CD066B"/>
    <w:rsid w:val="00CD3ECE"/>
    <w:rsid w:val="00CD46E2"/>
    <w:rsid w:val="00CE3E54"/>
    <w:rsid w:val="00CF5309"/>
    <w:rsid w:val="00CF58A1"/>
    <w:rsid w:val="00CF5AD7"/>
    <w:rsid w:val="00D00D0B"/>
    <w:rsid w:val="00D04B69"/>
    <w:rsid w:val="00D0540B"/>
    <w:rsid w:val="00D17DF4"/>
    <w:rsid w:val="00D17FBC"/>
    <w:rsid w:val="00D26619"/>
    <w:rsid w:val="00D32462"/>
    <w:rsid w:val="00D40420"/>
    <w:rsid w:val="00D537FA"/>
    <w:rsid w:val="00D743FA"/>
    <w:rsid w:val="00D80D99"/>
    <w:rsid w:val="00D81BFA"/>
    <w:rsid w:val="00D9503C"/>
    <w:rsid w:val="00DA4685"/>
    <w:rsid w:val="00DD73EF"/>
    <w:rsid w:val="00DE23E8"/>
    <w:rsid w:val="00DF187F"/>
    <w:rsid w:val="00E00C1A"/>
    <w:rsid w:val="00E0128B"/>
    <w:rsid w:val="00E11C78"/>
    <w:rsid w:val="00E11E38"/>
    <w:rsid w:val="00E20624"/>
    <w:rsid w:val="00E51F0E"/>
    <w:rsid w:val="00E64E17"/>
    <w:rsid w:val="00E84301"/>
    <w:rsid w:val="00E852EA"/>
    <w:rsid w:val="00EA1B2E"/>
    <w:rsid w:val="00EA3D3C"/>
    <w:rsid w:val="00EC7CC3"/>
    <w:rsid w:val="00EE31D6"/>
    <w:rsid w:val="00F254A4"/>
    <w:rsid w:val="00F442E1"/>
    <w:rsid w:val="00F4466A"/>
    <w:rsid w:val="00F46494"/>
    <w:rsid w:val="00F558AB"/>
    <w:rsid w:val="00F61D89"/>
    <w:rsid w:val="00F86ABB"/>
    <w:rsid w:val="00F97039"/>
    <w:rsid w:val="00FA7CB6"/>
    <w:rsid w:val="00FB078D"/>
    <w:rsid w:val="00FC591D"/>
    <w:rsid w:val="00FD7648"/>
    <w:rsid w:val="00FE2770"/>
    <w:rsid w:val="00FF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A_Affiliation"/>
    <w:qFormat/>
    <w:rsid w:val="00634863"/>
    <w:pPr>
      <w:spacing w:before="120" w:after="120" w:line="240" w:lineRule="auto"/>
    </w:pPr>
    <w:rPr>
      <w:rFonts w:ascii="Times New Roman" w:hAnsi="Times New Roman"/>
      <w:sz w:val="18"/>
    </w:rPr>
  </w:style>
  <w:style w:type="paragraph" w:styleId="Heading1">
    <w:name w:val="heading 1"/>
    <w:aliases w:val="ABA_3.0 Methodolgy heading 1"/>
    <w:next w:val="ABAMethodology"/>
    <w:link w:val="Heading1Char"/>
    <w:uiPriority w:val="2"/>
    <w:qFormat/>
    <w:rsid w:val="004F011A"/>
    <w:pPr>
      <w:spacing w:before="240"/>
      <w:outlineLvl w:val="0"/>
    </w:pPr>
    <w:rPr>
      <w:rFonts w:ascii="Times New Roman" w:eastAsia="Cambria" w:hAnsi="Times New Roman" w:cs="Times New Roman"/>
      <w:b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BA_3.0 Methodolgy heading 1 Char"/>
    <w:basedOn w:val="DefaultParagraphFont"/>
    <w:link w:val="Heading1"/>
    <w:uiPriority w:val="2"/>
    <w:rsid w:val="004F011A"/>
    <w:rPr>
      <w:rFonts w:ascii="Times New Roman" w:eastAsia="Cambria" w:hAnsi="Times New Roman" w:cs="Times New Roman"/>
      <w:b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customStyle="1" w:styleId="ABA12Title">
    <w:name w:val="ABA_1.2 Title"/>
    <w:basedOn w:val="Normal"/>
    <w:qFormat/>
    <w:rsid w:val="007E04AB"/>
    <w:pPr>
      <w:spacing w:after="240"/>
    </w:pPr>
    <w:rPr>
      <w:b/>
      <w:sz w:val="28"/>
    </w:rPr>
  </w:style>
  <w:style w:type="paragraph" w:customStyle="1" w:styleId="ABA14Affiliation">
    <w:name w:val="ABA_1.4 Affiliation"/>
    <w:basedOn w:val="Normal"/>
    <w:qFormat/>
    <w:rsid w:val="005B4D6C"/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BA13Authornames">
    <w:name w:val="ABA_1.3 Author names"/>
    <w:basedOn w:val="Subtitle"/>
    <w:next w:val="Normal"/>
    <w:uiPriority w:val="1"/>
    <w:qFormat/>
    <w:rsid w:val="00D81BFA"/>
    <w:rPr>
      <w:sz w:val="22"/>
    </w:rPr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5308"/>
    <w:rPr>
      <w:color w:val="605E5C"/>
      <w:shd w:val="clear" w:color="auto" w:fill="E1DFDD"/>
    </w:rPr>
  </w:style>
  <w:style w:type="paragraph" w:customStyle="1" w:styleId="ABA11articletype">
    <w:name w:val="ABA_1.1article_type"/>
    <w:next w:val="Normal"/>
    <w:qFormat/>
    <w:rsid w:val="003C7C22"/>
    <w:pPr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lang w:eastAsia="de-DE" w:bidi="en-US"/>
    </w:rPr>
  </w:style>
  <w:style w:type="paragraph" w:customStyle="1" w:styleId="ABAKeywords">
    <w:name w:val="ABA_Keywords"/>
    <w:basedOn w:val="ABA13Authornames"/>
    <w:qFormat/>
    <w:rsid w:val="001F4AF2"/>
    <w:pPr>
      <w:spacing w:after="60"/>
    </w:pPr>
    <w:rPr>
      <w:b w:val="0"/>
      <w:sz w:val="20"/>
    </w:rPr>
  </w:style>
  <w:style w:type="paragraph" w:customStyle="1" w:styleId="ABAIntroduction">
    <w:name w:val="ABA_Introduction"/>
    <w:qFormat/>
    <w:rsid w:val="0006338B"/>
    <w:pPr>
      <w:spacing w:after="120" w:line="240" w:lineRule="auto"/>
    </w:pPr>
    <w:rPr>
      <w:rFonts w:ascii="Times New Roman" w:eastAsia="Cambria" w:hAnsi="Times New Roman" w:cs="Times New Roman"/>
      <w:szCs w:val="24"/>
    </w:rPr>
  </w:style>
  <w:style w:type="paragraph" w:customStyle="1" w:styleId="ABA16abstract">
    <w:name w:val="ABA_1.6 abstract"/>
    <w:qFormat/>
    <w:rsid w:val="00AD57D8"/>
    <w:pPr>
      <w:spacing w:after="0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ABAMethodology">
    <w:name w:val="ABA_Methodology"/>
    <w:basedOn w:val="Normal"/>
    <w:qFormat/>
    <w:rsid w:val="001B32D8"/>
    <w:pPr>
      <w:jc w:val="both"/>
    </w:pPr>
    <w:rPr>
      <w:rFonts w:eastAsia="Times New Roman" w:cs="Times New Roman"/>
      <w:sz w:val="22"/>
      <w:szCs w:val="24"/>
    </w:rPr>
  </w:style>
  <w:style w:type="paragraph" w:customStyle="1" w:styleId="ABAResults">
    <w:name w:val="ABA_Results"/>
    <w:basedOn w:val="Normal"/>
    <w:qFormat/>
    <w:rsid w:val="0006338B"/>
    <w:pPr>
      <w:spacing w:before="0"/>
    </w:pPr>
    <w:rPr>
      <w:rFonts w:eastAsia="Times New Roman" w:cs="Times New Roman"/>
      <w:sz w:val="22"/>
      <w:szCs w:val="24"/>
    </w:rPr>
  </w:style>
  <w:style w:type="paragraph" w:customStyle="1" w:styleId="TitleABA12Title">
    <w:name w:val="TitleABA_1.2 Title"/>
    <w:basedOn w:val="Normal"/>
    <w:qFormat/>
    <w:rsid w:val="007E04AB"/>
    <w:pPr>
      <w:suppressLineNumbers/>
      <w:spacing w:before="240" w:after="280"/>
    </w:pPr>
    <w:rPr>
      <w:rFonts w:cs="Times New Roman"/>
      <w:b/>
      <w:sz w:val="28"/>
      <w:szCs w:val="32"/>
    </w:rPr>
  </w:style>
  <w:style w:type="paragraph" w:customStyle="1" w:styleId="ABA15correspondence">
    <w:name w:val="ABA_1.5 correspondence"/>
    <w:basedOn w:val="Normal"/>
    <w:qFormat/>
    <w:rsid w:val="005B4D6C"/>
  </w:style>
  <w:style w:type="paragraph" w:customStyle="1" w:styleId="ABA17Keywords">
    <w:name w:val="ABA_1.7 Keywords"/>
    <w:basedOn w:val="ABAKeywords"/>
    <w:qFormat/>
    <w:rsid w:val="005B4D6C"/>
  </w:style>
  <w:style w:type="paragraph" w:customStyle="1" w:styleId="ABA17abstract">
    <w:name w:val="ABA_1.7 abstract"/>
    <w:basedOn w:val="ABA16abstract"/>
    <w:qFormat/>
    <w:rsid w:val="005B4D6C"/>
    <w:pPr>
      <w:spacing w:line="240" w:lineRule="auto"/>
    </w:pPr>
  </w:style>
  <w:style w:type="paragraph" w:customStyle="1" w:styleId="ABA2Introduction">
    <w:name w:val="ABA_2 Introduction"/>
    <w:rsid w:val="004F011A"/>
    <w:pPr>
      <w:spacing w:before="240" w:after="120"/>
      <w:jc w:val="both"/>
    </w:pPr>
    <w:rPr>
      <w:rFonts w:ascii="Times New Roman" w:eastAsia="Cambria" w:hAnsi="Times New Roman" w:cs="Times New Roman"/>
      <w:szCs w:val="24"/>
    </w:rPr>
  </w:style>
  <w:style w:type="paragraph" w:customStyle="1" w:styleId="ABA31Methodologybody">
    <w:name w:val="ABA_3.1 Methodology body"/>
    <w:qFormat/>
    <w:rsid w:val="0056497F"/>
    <w:pPr>
      <w:spacing w:before="120" w:after="120"/>
      <w:jc w:val="both"/>
    </w:pPr>
    <w:rPr>
      <w:rFonts w:ascii="Times New Roman" w:eastAsia="Cambria" w:hAnsi="Times New Roman" w:cs="Times New Roman"/>
      <w:szCs w:val="24"/>
    </w:rPr>
  </w:style>
  <w:style w:type="paragraph" w:customStyle="1" w:styleId="ABA32Methodologysubheading">
    <w:name w:val="ABA_3.2 Methodology subheading"/>
    <w:basedOn w:val="ABA31Methodologybody"/>
    <w:rsid w:val="00070F28"/>
  </w:style>
  <w:style w:type="paragraph" w:customStyle="1" w:styleId="ABA32Methodologysubsectiontitle">
    <w:name w:val="ABA_3.2 Methodology subsection title"/>
    <w:basedOn w:val="ABA32Methodologysubheading"/>
    <w:qFormat/>
    <w:rsid w:val="00070F28"/>
    <w:pPr>
      <w:spacing w:before="240"/>
    </w:pPr>
    <w:rPr>
      <w:b/>
      <w:i/>
    </w:rPr>
  </w:style>
  <w:style w:type="paragraph" w:customStyle="1" w:styleId="ABA32subsection">
    <w:name w:val="ABA_3.2 subsection"/>
    <w:basedOn w:val="Normal"/>
    <w:rsid w:val="00D32462"/>
    <w:pPr>
      <w:spacing w:before="0" w:after="0"/>
    </w:pPr>
    <w:rPr>
      <w:rFonts w:eastAsia="Times New Roman" w:cs="Times New Roman"/>
      <w:sz w:val="24"/>
      <w:szCs w:val="24"/>
    </w:rPr>
  </w:style>
  <w:style w:type="paragraph" w:customStyle="1" w:styleId="ABA33subsectionbody">
    <w:name w:val="ABA_3.3 subsection body"/>
    <w:basedOn w:val="ABA32subsection"/>
    <w:qFormat/>
    <w:rsid w:val="00275355"/>
  </w:style>
  <w:style w:type="paragraph" w:customStyle="1" w:styleId="ABA41Resultstitle">
    <w:name w:val="ABA_4.1 Results title"/>
    <w:basedOn w:val="Heading1"/>
    <w:qFormat/>
    <w:rsid w:val="0000067D"/>
    <w:pPr>
      <w:spacing w:after="120"/>
    </w:pPr>
  </w:style>
  <w:style w:type="paragraph" w:customStyle="1" w:styleId="ABA42Results">
    <w:name w:val="ABA_4.2 Results"/>
    <w:basedOn w:val="ABAResults"/>
    <w:qFormat/>
    <w:rsid w:val="00200FF3"/>
    <w:pPr>
      <w:spacing w:before="120"/>
      <w:jc w:val="both"/>
    </w:pPr>
  </w:style>
  <w:style w:type="paragraph" w:customStyle="1" w:styleId="ABA42Resultssubsection">
    <w:name w:val="ABA_4.2 Results subsection"/>
    <w:basedOn w:val="Normal"/>
    <w:rsid w:val="00847E17"/>
    <w:pPr>
      <w:spacing w:before="240"/>
      <w:jc w:val="both"/>
    </w:pPr>
    <w:rPr>
      <w:sz w:val="22"/>
    </w:rPr>
  </w:style>
  <w:style w:type="paragraph" w:customStyle="1" w:styleId="ABA42Resultssubsectiontitle">
    <w:name w:val="ABA_4.2 Results subsection title"/>
    <w:basedOn w:val="ABA42Resultssubsection"/>
    <w:qFormat/>
    <w:rsid w:val="00847E17"/>
    <w:rPr>
      <w:b/>
      <w:i/>
    </w:rPr>
  </w:style>
  <w:style w:type="paragraph" w:customStyle="1" w:styleId="ABA42Resultssubsubsection">
    <w:name w:val="ABA_4.2 Results subsubsection"/>
    <w:basedOn w:val="ABA42Resultssubsection"/>
    <w:rsid w:val="008557D3"/>
    <w:rPr>
      <w:i/>
    </w:rPr>
  </w:style>
  <w:style w:type="paragraph" w:customStyle="1" w:styleId="ABA43Resultssubsectionbody">
    <w:name w:val="ABA_4.3 Results subsection body"/>
    <w:qFormat/>
    <w:rsid w:val="00D0540B"/>
    <w:rPr>
      <w:rFonts w:ascii="Times New Roman" w:hAnsi="Times New Roman"/>
    </w:rPr>
  </w:style>
  <w:style w:type="paragraph" w:customStyle="1" w:styleId="MDPI31text">
    <w:name w:val="MDPI_3.1_text"/>
    <w:rsid w:val="00FF7C1A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rsid w:val="00FF7C1A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51figurecaption">
    <w:name w:val="MDPI_5.1_figure_caption"/>
    <w:rsid w:val="00CC73E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rsid w:val="00CC73EF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1tablecaption">
    <w:name w:val="MDPI_4.1_table_caption"/>
    <w:rsid w:val="00CC73E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rsid w:val="00CC73EF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rsid w:val="00CC73EF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ABA51DiscussionTitle">
    <w:name w:val="ABA_5.1 Discussion Title"/>
    <w:basedOn w:val="Normal"/>
    <w:link w:val="ABA51DiscussionTitleChar"/>
    <w:rsid w:val="00BF3E4C"/>
    <w:pPr>
      <w:spacing w:before="240"/>
    </w:pPr>
    <w:rPr>
      <w:rFonts w:eastAsia="Times New Roman" w:cs="Times New Roman"/>
      <w:b/>
      <w:sz w:val="22"/>
      <w:szCs w:val="24"/>
      <w:lang w:val="en-GB" w:eastAsia="en-GB"/>
    </w:rPr>
  </w:style>
  <w:style w:type="paragraph" w:customStyle="1" w:styleId="ABA51Discussion">
    <w:name w:val="ABA_5.1 Discussion"/>
    <w:basedOn w:val="Normal"/>
    <w:qFormat/>
    <w:rsid w:val="00763160"/>
    <w:pPr>
      <w:spacing w:before="0" w:after="0"/>
      <w:jc w:val="both"/>
    </w:pPr>
    <w:rPr>
      <w:rFonts w:eastAsia="Times New Roman" w:cs="Times New Roman"/>
      <w:sz w:val="22"/>
      <w:szCs w:val="24"/>
    </w:rPr>
  </w:style>
  <w:style w:type="character" w:customStyle="1" w:styleId="ABA51DiscussionTitleChar">
    <w:name w:val="ABA_5.1 Discussion Title Char"/>
    <w:basedOn w:val="DefaultParagraphFont"/>
    <w:link w:val="ABA51DiscussionTitle"/>
    <w:rsid w:val="00BF3E4C"/>
    <w:rPr>
      <w:rFonts w:ascii="Times New Roman" w:eastAsia="Times New Roman" w:hAnsi="Times New Roman" w:cs="Times New Roman"/>
      <w:b/>
      <w:szCs w:val="24"/>
      <w:lang w:val="en-GB" w:eastAsia="en-GB"/>
    </w:rPr>
  </w:style>
  <w:style w:type="paragraph" w:customStyle="1" w:styleId="MDPI21heading1">
    <w:name w:val="MDPI_2.1_heading1"/>
    <w:rsid w:val="00505BEE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ABA61Conclusionbody">
    <w:name w:val="ABA_6.1 Conclusion body"/>
    <w:qFormat/>
    <w:rsid w:val="00AD57D8"/>
    <w:pPr>
      <w:spacing w:before="120" w:after="120" w:line="240" w:lineRule="auto"/>
      <w:jc w:val="both"/>
    </w:pPr>
    <w:rPr>
      <w:rFonts w:ascii="Times New Roman" w:hAnsi="Times New Roman"/>
    </w:rPr>
  </w:style>
  <w:style w:type="paragraph" w:customStyle="1" w:styleId="ABA62Conclusiontext">
    <w:name w:val="ABA_6.2 Conclusion text"/>
    <w:basedOn w:val="Normal"/>
    <w:rsid w:val="00505BEE"/>
    <w:pPr>
      <w:spacing w:before="0" w:after="0"/>
      <w:jc w:val="both"/>
    </w:pPr>
    <w:rPr>
      <w:sz w:val="22"/>
    </w:rPr>
  </w:style>
  <w:style w:type="paragraph" w:customStyle="1" w:styleId="ABA71Acknowledmentstitle">
    <w:name w:val="ABA_7.1 Acknowledments title"/>
    <w:basedOn w:val="Normal"/>
    <w:qFormat/>
    <w:rsid w:val="00C949CC"/>
    <w:pPr>
      <w:suppressAutoHyphens/>
      <w:autoSpaceDE w:val="0"/>
      <w:autoSpaceDN w:val="0"/>
      <w:adjustRightInd w:val="0"/>
      <w:spacing w:before="240"/>
      <w:jc w:val="both"/>
      <w:textAlignment w:val="center"/>
    </w:pPr>
    <w:rPr>
      <w:rFonts w:cs="Times New Roman"/>
      <w:b/>
      <w:bCs/>
      <w:color w:val="000000"/>
      <w:sz w:val="22"/>
      <w:szCs w:val="20"/>
      <w:lang w:bidi="he-IL"/>
    </w:rPr>
  </w:style>
  <w:style w:type="paragraph" w:customStyle="1" w:styleId="ABA72Acknowledgementtext">
    <w:name w:val="ABA_7.2 Acknowledgement text"/>
    <w:basedOn w:val="ABA62Conclusiontext"/>
    <w:qFormat/>
    <w:rsid w:val="006F505B"/>
    <w:rPr>
      <w:rFonts w:cs="Times New Roman"/>
      <w:color w:val="000000"/>
      <w:szCs w:val="20"/>
      <w:lang w:bidi="he-IL"/>
    </w:rPr>
  </w:style>
  <w:style w:type="paragraph" w:customStyle="1" w:styleId="ABA7Acknowledgements">
    <w:name w:val="ABA_7. Acknowledgements"/>
    <w:basedOn w:val="Heading1"/>
    <w:qFormat/>
    <w:rsid w:val="00AD57D8"/>
    <w:pPr>
      <w:spacing w:after="120" w:line="240" w:lineRule="auto"/>
    </w:pPr>
    <w:rPr>
      <w:b w:val="0"/>
      <w:bCs/>
      <w:color w:val="000000"/>
      <w:szCs w:val="20"/>
      <w:lang w:bidi="he-IL"/>
    </w:rPr>
  </w:style>
  <w:style w:type="paragraph" w:customStyle="1" w:styleId="MDPI62BackMatter">
    <w:name w:val="MDPI_6.2_BackMatter"/>
    <w:rsid w:val="00181071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Cs w:val="20"/>
      <w:lang w:bidi="en-US"/>
    </w:rPr>
  </w:style>
  <w:style w:type="paragraph" w:customStyle="1" w:styleId="ABA81COItitle">
    <w:name w:val="ABA_8.1 COI title"/>
    <w:basedOn w:val="Heading1"/>
    <w:qFormat/>
    <w:rsid w:val="009D1D23"/>
    <w:pPr>
      <w:spacing w:after="120"/>
    </w:pPr>
  </w:style>
  <w:style w:type="paragraph" w:customStyle="1" w:styleId="ABA82COItext">
    <w:name w:val="ABA_8.2 COI text"/>
    <w:basedOn w:val="Normal"/>
    <w:qFormat/>
    <w:rsid w:val="009D1D23"/>
    <w:pPr>
      <w:spacing w:before="0" w:after="0"/>
    </w:pPr>
    <w:rPr>
      <w:rFonts w:eastAsia="Times New Roman" w:cs="Times New Roman"/>
      <w:i/>
      <w:sz w:val="22"/>
      <w:szCs w:val="24"/>
    </w:rPr>
  </w:style>
  <w:style w:type="paragraph" w:customStyle="1" w:styleId="ABA91contributionstitle">
    <w:name w:val="ABA_9.1 contributions title"/>
    <w:basedOn w:val="Heading1"/>
    <w:qFormat/>
    <w:rsid w:val="005C1C1A"/>
    <w:pPr>
      <w:spacing w:after="120"/>
    </w:pPr>
  </w:style>
  <w:style w:type="paragraph" w:customStyle="1" w:styleId="ABA92Authorscontributintext">
    <w:name w:val="ABA_9.2 Authors contributin text"/>
    <w:basedOn w:val="Normal"/>
    <w:qFormat/>
    <w:rsid w:val="005C1C1A"/>
    <w:pPr>
      <w:spacing w:before="0" w:after="0"/>
      <w:jc w:val="both"/>
    </w:pPr>
    <w:rPr>
      <w:rFonts w:eastAsia="Times New Roman" w:cs="Times New Roman"/>
      <w:sz w:val="22"/>
      <w:szCs w:val="24"/>
    </w:rPr>
  </w:style>
  <w:style w:type="paragraph" w:customStyle="1" w:styleId="ABA101Referencetitle">
    <w:name w:val="ABA_10.1 Reference title"/>
    <w:basedOn w:val="Normal"/>
    <w:rsid w:val="006A20E3"/>
    <w:pPr>
      <w:spacing w:before="240"/>
    </w:pPr>
    <w:rPr>
      <w:b/>
      <w:sz w:val="22"/>
      <w:szCs w:val="24"/>
      <w:shd w:val="clear" w:color="auto" w:fill="FFFFFF"/>
    </w:rPr>
  </w:style>
  <w:style w:type="paragraph" w:customStyle="1" w:styleId="ABA102Referencestext">
    <w:name w:val="ABA_10.2 References text"/>
    <w:rsid w:val="00AD57D8"/>
    <w:pPr>
      <w:jc w:val="both"/>
    </w:pPr>
    <w:rPr>
      <w:rFonts w:ascii="Times New Roman" w:hAnsi="Times New Roman"/>
    </w:rPr>
  </w:style>
  <w:style w:type="paragraph" w:customStyle="1" w:styleId="ABA3Methodologyheading1">
    <w:name w:val="ABA_3 Methodology heading 1"/>
    <w:basedOn w:val="Heading1"/>
    <w:qFormat/>
    <w:rsid w:val="003D5111"/>
    <w:pPr>
      <w:spacing w:after="120" w:line="240" w:lineRule="auto"/>
    </w:pPr>
  </w:style>
  <w:style w:type="paragraph" w:customStyle="1" w:styleId="ABA44Subsubsection">
    <w:name w:val="ABA_4.4 Subsubsection"/>
    <w:link w:val="ABA44SubsubsectionChar"/>
    <w:qFormat/>
    <w:rsid w:val="00D0540B"/>
    <w:pPr>
      <w:spacing w:before="120" w:after="120" w:line="240" w:lineRule="auto"/>
      <w:jc w:val="both"/>
    </w:pPr>
    <w:rPr>
      <w:rFonts w:ascii="Times New Roman" w:hAnsi="Times New Roman" w:cs="Times New Roman"/>
      <w:i/>
    </w:rPr>
  </w:style>
  <w:style w:type="paragraph" w:customStyle="1" w:styleId="ABA45Subsubsectionbody">
    <w:name w:val="ABA_4.5 Subsubsection body"/>
    <w:qFormat/>
    <w:rsid w:val="00D0540B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A44SubsubsectionChar">
    <w:name w:val="ABA_4.4 Subsubsection Char"/>
    <w:basedOn w:val="DefaultParagraphFont"/>
    <w:link w:val="ABA44Subsubsection"/>
    <w:rsid w:val="00D0540B"/>
    <w:rPr>
      <w:rFonts w:ascii="Times New Roman" w:hAnsi="Times New Roman" w:cs="Times New Roman"/>
      <w:i/>
    </w:rPr>
  </w:style>
  <w:style w:type="paragraph" w:customStyle="1" w:styleId="ABA3Discussionheading1">
    <w:name w:val="ABA_3 Discussion heading 1"/>
    <w:rsid w:val="004B0003"/>
    <w:pPr>
      <w:spacing w:after="120" w:line="240" w:lineRule="auto"/>
    </w:pPr>
    <w:rPr>
      <w:rFonts w:ascii="Times New Roman" w:eastAsia="Cambria" w:hAnsi="Times New Roman" w:cs="Times New Roman"/>
      <w:b/>
      <w:szCs w:val="24"/>
    </w:rPr>
  </w:style>
  <w:style w:type="paragraph" w:customStyle="1" w:styleId="ABA5Discussionheading1">
    <w:name w:val="ABA_5 Discussion heading 1"/>
    <w:basedOn w:val="Heading1"/>
    <w:qFormat/>
    <w:rsid w:val="00AD57D8"/>
    <w:pPr>
      <w:spacing w:after="120" w:line="240" w:lineRule="auto"/>
    </w:pPr>
  </w:style>
  <w:style w:type="paragraph" w:customStyle="1" w:styleId="ABA6Conclusionheading1">
    <w:name w:val="ABA_6 Conclusion heading 1"/>
    <w:basedOn w:val="Heading1"/>
    <w:qFormat/>
    <w:rsid w:val="00AD57D8"/>
    <w:pPr>
      <w:spacing w:after="120" w:line="240" w:lineRule="auto"/>
    </w:pPr>
  </w:style>
  <w:style w:type="paragraph" w:customStyle="1" w:styleId="ABA62BackMatter">
    <w:name w:val="ABA_6.2_BackMatter"/>
    <w:basedOn w:val="MDPI62BackMatter"/>
    <w:qFormat/>
    <w:rsid w:val="00181071"/>
    <w:pPr>
      <w:spacing w:before="240"/>
      <w:ind w:left="0"/>
    </w:pPr>
    <w:rPr>
      <w:rFonts w:ascii="Times New Roman" w:hAnsi="Times New Roman"/>
      <w:szCs w:val="22"/>
    </w:rPr>
  </w:style>
  <w:style w:type="paragraph" w:customStyle="1" w:styleId="MDPI5Discussionheading1">
    <w:name w:val="MDPI_5 Discussion heading1"/>
    <w:basedOn w:val="ABA51Discussion"/>
    <w:rsid w:val="00AD57D8"/>
    <w:pPr>
      <w:jc w:val="left"/>
    </w:pPr>
  </w:style>
  <w:style w:type="paragraph" w:customStyle="1" w:styleId="ABA10Referencesheading1">
    <w:name w:val="ABA_10 References heading 1"/>
    <w:basedOn w:val="Heading1"/>
    <w:rsid w:val="00AD57D8"/>
    <w:pPr>
      <w:spacing w:after="120" w:line="240" w:lineRule="auto"/>
    </w:pPr>
    <w:rPr>
      <w:shd w:val="clear" w:color="auto" w:fill="FFFFFF"/>
    </w:rPr>
  </w:style>
  <w:style w:type="paragraph" w:customStyle="1" w:styleId="ABA2Introductionheading1">
    <w:name w:val="ABA_2 Introduction heading 1"/>
    <w:basedOn w:val="ABA3Methodologyheading1"/>
    <w:qFormat/>
    <w:rsid w:val="00AD57D8"/>
  </w:style>
  <w:style w:type="paragraph" w:customStyle="1" w:styleId="ABA11Introductionbody">
    <w:name w:val="ABA_1.1 Introduction body"/>
    <w:basedOn w:val="ABA31Methodologybody"/>
    <w:qFormat/>
    <w:rsid w:val="00AD57D8"/>
  </w:style>
  <w:style w:type="paragraph" w:customStyle="1" w:styleId="ABA10Referennces">
    <w:name w:val="ABA_10 Referennces"/>
    <w:basedOn w:val="Heading1"/>
    <w:qFormat/>
    <w:rsid w:val="00D743FA"/>
    <w:pPr>
      <w:spacing w:after="120" w:line="240" w:lineRule="auto"/>
    </w:pPr>
  </w:style>
  <w:style w:type="character" w:styleId="PlaceholderText">
    <w:name w:val="Placeholder Text"/>
    <w:basedOn w:val="DefaultParagraphFont"/>
    <w:uiPriority w:val="99"/>
    <w:semiHidden/>
    <w:rsid w:val="0089583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E69963-434C-4AD8-A69C-06CD857FC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Anonymous </cp:lastModifiedBy>
  <cp:revision>6</cp:revision>
  <cp:lastPrinted>2013-10-03T12:51:00Z</cp:lastPrinted>
  <dcterms:created xsi:type="dcterms:W3CDTF">2026-10-05T09:51:00Z</dcterms:created>
  <dcterms:modified xsi:type="dcterms:W3CDTF">2026-10-05T10:15:00Z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417ab9864c9fce746962a750e3f9ab506b1bb0da9fd3748c13c8ed829434019c</vt:lpwstr>
  </property>
</Properties>
</file>